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61E31" w14:textId="77777777" w:rsidR="00201ED4" w:rsidRPr="00AF5509" w:rsidRDefault="00201ED4" w:rsidP="00701E88">
      <w:pPr>
        <w:snapToGrid w:val="0"/>
        <w:spacing w:line="360" w:lineRule="auto"/>
        <w:jc w:val="center"/>
        <w:rPr>
          <w:rFonts w:asciiTheme="minorEastAsia" w:eastAsiaTheme="minorEastAsia" w:hAnsiTheme="minorEastAsia"/>
          <w:b/>
          <w:sz w:val="36"/>
          <w:szCs w:val="32"/>
        </w:rPr>
      </w:pPr>
    </w:p>
    <w:p w14:paraId="22F17343" w14:textId="61FE46FC" w:rsidR="00FD6A84" w:rsidRPr="00AF5509" w:rsidRDefault="00FD6A84" w:rsidP="00701E88">
      <w:pPr>
        <w:snapToGrid w:val="0"/>
        <w:spacing w:line="360" w:lineRule="auto"/>
        <w:jc w:val="center"/>
        <w:rPr>
          <w:rFonts w:asciiTheme="minorEastAsia" w:eastAsiaTheme="minorEastAsia" w:hAnsiTheme="minorEastAsia"/>
          <w:b/>
          <w:sz w:val="36"/>
          <w:szCs w:val="32"/>
        </w:rPr>
      </w:pPr>
      <w:r w:rsidRPr="00AF5509">
        <w:rPr>
          <w:rFonts w:asciiTheme="minorEastAsia" w:eastAsiaTheme="minorEastAsia" w:hAnsiTheme="minorEastAsia" w:hint="eastAsia"/>
          <w:b/>
          <w:sz w:val="36"/>
          <w:szCs w:val="32"/>
        </w:rPr>
        <w:t>신</w:t>
      </w:r>
      <w:r w:rsidR="00066A0D" w:rsidRPr="00AF5509">
        <w:rPr>
          <w:rFonts w:asciiTheme="minorEastAsia" w:eastAsiaTheme="minorEastAsia" w:hAnsiTheme="minorEastAsia" w:hint="eastAsia"/>
          <w:b/>
          <w:sz w:val="36"/>
          <w:szCs w:val="32"/>
        </w:rPr>
        <w:t xml:space="preserve"> </w:t>
      </w:r>
      <w:r w:rsidRPr="00AF5509">
        <w:rPr>
          <w:rFonts w:asciiTheme="minorEastAsia" w:eastAsiaTheme="minorEastAsia" w:hAnsiTheme="minorEastAsia" w:hint="eastAsia"/>
          <w:b/>
          <w:sz w:val="36"/>
          <w:szCs w:val="32"/>
        </w:rPr>
        <w:t>용</w:t>
      </w:r>
      <w:r w:rsidR="00066A0D" w:rsidRPr="00AF5509">
        <w:rPr>
          <w:rFonts w:asciiTheme="minorEastAsia" w:eastAsiaTheme="minorEastAsia" w:hAnsiTheme="minorEastAsia" w:hint="eastAsia"/>
          <w:b/>
          <w:sz w:val="36"/>
          <w:szCs w:val="32"/>
        </w:rPr>
        <w:t xml:space="preserve"> </w:t>
      </w:r>
      <w:r w:rsidRPr="00AF5509">
        <w:rPr>
          <w:rFonts w:asciiTheme="minorEastAsia" w:eastAsiaTheme="minorEastAsia" w:hAnsiTheme="minorEastAsia" w:hint="eastAsia"/>
          <w:b/>
          <w:sz w:val="36"/>
          <w:szCs w:val="32"/>
        </w:rPr>
        <w:t>정</w:t>
      </w:r>
      <w:r w:rsidR="00066A0D" w:rsidRPr="00AF5509">
        <w:rPr>
          <w:rFonts w:asciiTheme="minorEastAsia" w:eastAsiaTheme="minorEastAsia" w:hAnsiTheme="minorEastAsia" w:hint="eastAsia"/>
          <w:b/>
          <w:sz w:val="36"/>
          <w:szCs w:val="32"/>
        </w:rPr>
        <w:t xml:space="preserve"> </w:t>
      </w:r>
      <w:r w:rsidRPr="00AF5509">
        <w:rPr>
          <w:rFonts w:asciiTheme="minorEastAsia" w:eastAsiaTheme="minorEastAsia" w:hAnsiTheme="minorEastAsia" w:hint="eastAsia"/>
          <w:b/>
          <w:sz w:val="36"/>
          <w:szCs w:val="32"/>
        </w:rPr>
        <w:t>보</w:t>
      </w:r>
      <w:r w:rsidR="00066A0D" w:rsidRPr="00AF5509">
        <w:rPr>
          <w:rFonts w:asciiTheme="minorEastAsia" w:eastAsiaTheme="minorEastAsia" w:hAnsiTheme="minorEastAsia" w:hint="eastAsia"/>
          <w:b/>
          <w:sz w:val="36"/>
          <w:szCs w:val="32"/>
        </w:rPr>
        <w:t xml:space="preserve"> </w:t>
      </w:r>
      <w:r w:rsidRPr="00AF5509">
        <w:rPr>
          <w:rFonts w:asciiTheme="minorEastAsia" w:eastAsiaTheme="minorEastAsia" w:hAnsiTheme="minorEastAsia" w:hint="eastAsia"/>
          <w:b/>
          <w:sz w:val="36"/>
          <w:szCs w:val="32"/>
        </w:rPr>
        <w:t>활</w:t>
      </w:r>
      <w:r w:rsidR="00066A0D" w:rsidRPr="00AF5509">
        <w:rPr>
          <w:rFonts w:asciiTheme="minorEastAsia" w:eastAsiaTheme="minorEastAsia" w:hAnsiTheme="minorEastAsia" w:hint="eastAsia"/>
          <w:b/>
          <w:sz w:val="36"/>
          <w:szCs w:val="32"/>
        </w:rPr>
        <w:t xml:space="preserve"> </w:t>
      </w:r>
      <w:r w:rsidRPr="00AF5509">
        <w:rPr>
          <w:rFonts w:asciiTheme="minorEastAsia" w:eastAsiaTheme="minorEastAsia" w:hAnsiTheme="minorEastAsia" w:hint="eastAsia"/>
          <w:b/>
          <w:sz w:val="36"/>
          <w:szCs w:val="32"/>
        </w:rPr>
        <w:t>용</w:t>
      </w:r>
      <w:r w:rsidR="00066A0D" w:rsidRPr="00AF5509">
        <w:rPr>
          <w:rFonts w:asciiTheme="minorEastAsia" w:eastAsiaTheme="minorEastAsia" w:hAnsiTheme="minorEastAsia" w:hint="eastAsia"/>
          <w:b/>
          <w:sz w:val="36"/>
          <w:szCs w:val="32"/>
        </w:rPr>
        <w:t xml:space="preserve"> </w:t>
      </w:r>
      <w:r w:rsidRPr="00AF5509">
        <w:rPr>
          <w:rFonts w:asciiTheme="minorEastAsia" w:eastAsiaTheme="minorEastAsia" w:hAnsiTheme="minorEastAsia" w:hint="eastAsia"/>
          <w:b/>
          <w:sz w:val="36"/>
          <w:szCs w:val="32"/>
        </w:rPr>
        <w:t>체</w:t>
      </w:r>
      <w:r w:rsidR="00066A0D" w:rsidRPr="00AF5509">
        <w:rPr>
          <w:rFonts w:asciiTheme="minorEastAsia" w:eastAsiaTheme="minorEastAsia" w:hAnsiTheme="minorEastAsia" w:hint="eastAsia"/>
          <w:b/>
          <w:sz w:val="36"/>
          <w:szCs w:val="32"/>
        </w:rPr>
        <w:t xml:space="preserve"> </w:t>
      </w:r>
      <w:r w:rsidRPr="00AF5509">
        <w:rPr>
          <w:rFonts w:asciiTheme="minorEastAsia" w:eastAsiaTheme="minorEastAsia" w:hAnsiTheme="minorEastAsia" w:hint="eastAsia"/>
          <w:b/>
          <w:sz w:val="36"/>
          <w:szCs w:val="32"/>
        </w:rPr>
        <w:t>제</w:t>
      </w:r>
    </w:p>
    <w:p w14:paraId="23DFA1D1" w14:textId="77777777" w:rsidR="00FD6A84" w:rsidRPr="00AF5509" w:rsidRDefault="00FD6A84" w:rsidP="00701E88">
      <w:pPr>
        <w:snapToGrid w:val="0"/>
        <w:spacing w:line="360" w:lineRule="auto"/>
        <w:rPr>
          <w:rFonts w:asciiTheme="minorEastAsia" w:eastAsiaTheme="minorEastAsia" w:hAnsiTheme="minorEastAsia"/>
          <w:szCs w:val="20"/>
        </w:rPr>
      </w:pPr>
    </w:p>
    <w:p w14:paraId="554F858C" w14:textId="77777777" w:rsidR="004441C0" w:rsidRPr="00AF5509" w:rsidRDefault="004441C0" w:rsidP="00701E88">
      <w:pPr>
        <w:snapToGrid w:val="0"/>
        <w:spacing w:line="360" w:lineRule="auto"/>
        <w:rPr>
          <w:rFonts w:asciiTheme="minorEastAsia" w:eastAsiaTheme="minorEastAsia" w:hAnsiTheme="minorEastAsia"/>
          <w:b/>
          <w:sz w:val="24"/>
        </w:rPr>
      </w:pPr>
      <w:r w:rsidRPr="00AF5509">
        <w:rPr>
          <w:rFonts w:asciiTheme="minorEastAsia" w:eastAsiaTheme="minorEastAsia" w:hAnsiTheme="minorEastAsia" w:hint="eastAsia"/>
          <w:b/>
          <w:sz w:val="24"/>
        </w:rPr>
        <w:t>1. 관리하는 신용정보의 종류 및 이용 목적</w:t>
      </w:r>
    </w:p>
    <w:p w14:paraId="66C335A8" w14:textId="12384D46" w:rsidR="00FD6A84" w:rsidRPr="00AF5509" w:rsidRDefault="004441C0" w:rsidP="00066A0D">
      <w:pPr>
        <w:snapToGrid w:val="0"/>
        <w:ind w:firstLineChars="100" w:firstLine="220"/>
        <w:rPr>
          <w:rFonts w:asciiTheme="minorEastAsia" w:eastAsiaTheme="minorEastAsia" w:hAnsiTheme="minorEastAsia"/>
          <w:sz w:val="22"/>
          <w:szCs w:val="20"/>
        </w:rPr>
      </w:pPr>
      <w:r w:rsidRPr="00AF5509">
        <w:rPr>
          <w:rFonts w:asciiTheme="minorEastAsia" w:eastAsiaTheme="minorEastAsia" w:hAnsiTheme="minorEastAsia" w:hint="eastAsia"/>
          <w:sz w:val="22"/>
          <w:szCs w:val="20"/>
        </w:rPr>
        <w:t>가.</w:t>
      </w:r>
      <w:r w:rsidR="007D7532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8B3869"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회사에서 관리하는 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>신용정보의 종류</w:t>
      </w:r>
      <w:r w:rsidR="008B3869" w:rsidRPr="00AF5509">
        <w:rPr>
          <w:rFonts w:asciiTheme="minorEastAsia" w:eastAsiaTheme="minorEastAsia" w:hAnsiTheme="minorEastAsia" w:hint="eastAsia"/>
          <w:sz w:val="22"/>
          <w:szCs w:val="20"/>
        </w:rPr>
        <w:t>는 다음과 같습니다.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 </w:t>
      </w:r>
    </w:p>
    <w:p w14:paraId="69EE5A27" w14:textId="77777777" w:rsidR="00FD6A84" w:rsidRPr="00AF5509" w:rsidRDefault="004441C0" w:rsidP="00066A0D">
      <w:pPr>
        <w:snapToGrid w:val="0"/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①</w:t>
      </w:r>
      <w:r w:rsidR="00FD6A84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식별정보  </w:t>
      </w:r>
    </w:p>
    <w:p w14:paraId="78056820" w14:textId="77777777" w:rsidR="00066A0D" w:rsidRPr="00AF5509" w:rsidRDefault="004441C0" w:rsidP="00066A0D">
      <w:pPr>
        <w:snapToGrid w:val="0"/>
        <w:ind w:firstLineChars="300" w:firstLine="6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- 개인고객</w:t>
      </w:r>
      <w:r w:rsidR="00FD6A84" w:rsidRPr="00AF5509">
        <w:rPr>
          <w:rFonts w:asciiTheme="minorEastAsia" w:eastAsiaTheme="minorEastAsia" w:hAnsiTheme="minorEastAsia" w:hint="eastAsia"/>
          <w:szCs w:val="20"/>
        </w:rPr>
        <w:t>:</w:t>
      </w:r>
      <w:r w:rsidR="00FD6A84" w:rsidRPr="00AF5509">
        <w:rPr>
          <w:rFonts w:asciiTheme="minorEastAsia" w:eastAsiaTheme="minorEastAsia" w:hAnsiTheme="minorEastAsia"/>
          <w:szCs w:val="20"/>
        </w:rPr>
        <w:t xml:space="preserve">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성명ㆍ주민등록번호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>(외국인의 경우 외국인등록번호 또는 여권번호)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ㆍ</w:t>
      </w:r>
      <w:proofErr w:type="spellEnd"/>
    </w:p>
    <w:p w14:paraId="02788B4A" w14:textId="77777777" w:rsidR="004441C0" w:rsidRPr="00AF5509" w:rsidRDefault="004441C0" w:rsidP="00066A0D">
      <w:pPr>
        <w:snapToGrid w:val="0"/>
        <w:ind w:firstLineChars="900" w:firstLine="1800"/>
        <w:rPr>
          <w:rFonts w:asciiTheme="minorEastAsia" w:eastAsiaTheme="minorEastAsia" w:hAnsiTheme="minorEastAsia"/>
          <w:szCs w:val="20"/>
        </w:rPr>
      </w:pP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직업ㆍ연락정보ㆍ성별ㆍ국적</w:t>
      </w:r>
      <w:proofErr w:type="spellEnd"/>
    </w:p>
    <w:p w14:paraId="65844C81" w14:textId="77777777" w:rsidR="00FD6A84" w:rsidRPr="00AF5509" w:rsidRDefault="004441C0" w:rsidP="00066A0D">
      <w:pPr>
        <w:snapToGrid w:val="0"/>
        <w:ind w:firstLineChars="300" w:firstLine="6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- 법인고객: 법인(단체 상호)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명ㆍ대표자명ㆍ법인등록번호ㆍ사업자등록번호ㆍ본점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및 </w:t>
      </w:r>
    </w:p>
    <w:p w14:paraId="1F77DAAB" w14:textId="77777777" w:rsidR="004441C0" w:rsidRPr="00AF5509" w:rsidRDefault="004441C0" w:rsidP="00066A0D">
      <w:pPr>
        <w:snapToGrid w:val="0"/>
        <w:ind w:firstLineChars="900" w:firstLine="18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영업소의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소재지ㆍ설립연월일ㆍ목적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및 임원에 관한 사항과 연락정보 등</w:t>
      </w:r>
    </w:p>
    <w:p w14:paraId="540C8885" w14:textId="77777777" w:rsidR="004441C0" w:rsidRPr="00AF5509" w:rsidRDefault="004441C0" w:rsidP="00066A0D">
      <w:pPr>
        <w:snapToGrid w:val="0"/>
        <w:rPr>
          <w:rFonts w:asciiTheme="minorEastAsia" w:eastAsiaTheme="minorEastAsia" w:hAnsiTheme="minorEastAsia"/>
          <w:szCs w:val="20"/>
        </w:rPr>
      </w:pPr>
    </w:p>
    <w:p w14:paraId="7FDE2B35" w14:textId="77777777" w:rsidR="00FD6A84" w:rsidRPr="00AF5509" w:rsidRDefault="004441C0" w:rsidP="00066A0D">
      <w:pPr>
        <w:snapToGrid w:val="0"/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②</w:t>
      </w:r>
      <w:r w:rsidR="00066A0D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거래정보  </w:t>
      </w:r>
    </w:p>
    <w:p w14:paraId="092C88BE" w14:textId="77777777" w:rsidR="00066A0D" w:rsidRPr="00AF5509" w:rsidRDefault="004441C0" w:rsidP="00066A0D">
      <w:pPr>
        <w:snapToGrid w:val="0"/>
        <w:ind w:firstLineChars="300" w:firstLine="6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- 계약정보: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자동차ㆍ일반ㆍ장기보험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계약 체결과 관련하여 신용정보주체의 계약</w:t>
      </w:r>
      <w:r w:rsidR="00066A0D" w:rsidRPr="00AF5509">
        <w:rPr>
          <w:rFonts w:asciiTheme="minorEastAsia" w:eastAsiaTheme="minorEastAsia" w:hAnsiTheme="minorEastAsia" w:hint="eastAsia"/>
          <w:szCs w:val="20"/>
        </w:rPr>
        <w:t>내용</w:t>
      </w:r>
    </w:p>
    <w:p w14:paraId="0C869780" w14:textId="77777777" w:rsidR="004441C0" w:rsidRPr="00AF5509" w:rsidRDefault="004441C0" w:rsidP="00066A0D">
      <w:pPr>
        <w:snapToGrid w:val="0"/>
        <w:ind w:firstLineChars="900" w:firstLine="18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을</w:t>
      </w:r>
      <w:r w:rsidR="00066A0D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판단할 수 있는 정보로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계약체결ㆍ유지단계에서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발생한 </w:t>
      </w:r>
      <w:r w:rsidR="00066A0D" w:rsidRPr="00AF5509">
        <w:rPr>
          <w:rFonts w:asciiTheme="minorEastAsia" w:eastAsiaTheme="minorEastAsia" w:hAnsiTheme="minorEastAsia" w:hint="eastAsia"/>
          <w:szCs w:val="20"/>
        </w:rPr>
        <w:t xml:space="preserve">모든 </w:t>
      </w:r>
      <w:r w:rsidRPr="00AF5509">
        <w:rPr>
          <w:rFonts w:asciiTheme="minorEastAsia" w:eastAsiaTheme="minorEastAsia" w:hAnsiTheme="minorEastAsia" w:hint="eastAsia"/>
          <w:szCs w:val="20"/>
        </w:rPr>
        <w:t>정보</w:t>
      </w:r>
    </w:p>
    <w:p w14:paraId="226EBF00" w14:textId="77777777" w:rsidR="00066A0D" w:rsidRPr="00AF5509" w:rsidRDefault="004441C0" w:rsidP="00066A0D">
      <w:pPr>
        <w:snapToGrid w:val="0"/>
        <w:ind w:firstLineChars="300" w:firstLine="6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- 보상정보: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자동차ㆍ일반ㆍ장기보험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사고 발생 및 보상과 관련하여 생성될 수 있는 </w:t>
      </w:r>
    </w:p>
    <w:p w14:paraId="0DA23101" w14:textId="77777777" w:rsidR="004441C0" w:rsidRPr="00AF5509" w:rsidRDefault="004441C0" w:rsidP="00066A0D">
      <w:pPr>
        <w:snapToGrid w:val="0"/>
        <w:ind w:firstLineChars="900" w:firstLine="18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신용정보주체의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사고ㆍ보상내용을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판단할 수 있는 모든 정보</w:t>
      </w:r>
    </w:p>
    <w:p w14:paraId="223EAA37" w14:textId="77777777" w:rsidR="007D7532" w:rsidRPr="00AF5509" w:rsidRDefault="004441C0" w:rsidP="00066A0D">
      <w:pPr>
        <w:snapToGrid w:val="0"/>
        <w:ind w:firstLineChars="300" w:firstLine="6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- 대출정보: 보험계약대출 등 대출과 관련하여 생성될 수 있는 고객의 신용도 판단에 </w:t>
      </w:r>
    </w:p>
    <w:p w14:paraId="5914B1F5" w14:textId="77777777" w:rsidR="004441C0" w:rsidRPr="00AF5509" w:rsidRDefault="004441C0" w:rsidP="00066A0D">
      <w:pPr>
        <w:snapToGrid w:val="0"/>
        <w:ind w:firstLineChars="900" w:firstLine="18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사용될 수 있는 정보로서 대출단계에서 발생한 모든 정보</w:t>
      </w:r>
    </w:p>
    <w:p w14:paraId="09FBE3C4" w14:textId="77777777" w:rsidR="007D7532" w:rsidRPr="00AF5509" w:rsidRDefault="004441C0" w:rsidP="00066A0D">
      <w:pPr>
        <w:snapToGrid w:val="0"/>
        <w:ind w:firstLineChars="300" w:firstLine="6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- 회원정보: 회사 홈페이지 회원가입 시 발생할 수 있는 회원에 대한 식별정보 및 </w:t>
      </w:r>
    </w:p>
    <w:p w14:paraId="1F5D8EED" w14:textId="77777777" w:rsidR="004441C0" w:rsidRPr="00AF5509" w:rsidRDefault="004441C0" w:rsidP="00066A0D">
      <w:pPr>
        <w:snapToGrid w:val="0"/>
        <w:ind w:firstLineChars="900" w:firstLine="18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활동내역을 판단할 수 있는 모든 정보</w:t>
      </w:r>
    </w:p>
    <w:p w14:paraId="6340E0D4" w14:textId="77777777" w:rsidR="004441C0" w:rsidRPr="00AF5509" w:rsidRDefault="004441C0" w:rsidP="00066A0D">
      <w:pPr>
        <w:snapToGrid w:val="0"/>
        <w:rPr>
          <w:rFonts w:asciiTheme="minorEastAsia" w:eastAsiaTheme="minorEastAsia" w:hAnsiTheme="minorEastAsia"/>
          <w:sz w:val="22"/>
          <w:szCs w:val="20"/>
        </w:rPr>
      </w:pPr>
    </w:p>
    <w:p w14:paraId="4AFE10D6" w14:textId="624F582E" w:rsidR="004C3E24" w:rsidRPr="00AF5509" w:rsidRDefault="004441C0" w:rsidP="00066A0D">
      <w:pPr>
        <w:snapToGrid w:val="0"/>
        <w:ind w:firstLineChars="100" w:firstLine="220"/>
        <w:rPr>
          <w:rFonts w:asciiTheme="minorEastAsia" w:eastAsiaTheme="minorEastAsia" w:hAnsiTheme="minorEastAsia"/>
          <w:sz w:val="22"/>
          <w:szCs w:val="20"/>
        </w:rPr>
      </w:pPr>
      <w:r w:rsidRPr="00AF5509">
        <w:rPr>
          <w:rFonts w:asciiTheme="minorEastAsia" w:eastAsiaTheme="minorEastAsia" w:hAnsiTheme="minorEastAsia" w:hint="eastAsia"/>
          <w:sz w:val="22"/>
          <w:szCs w:val="20"/>
        </w:rPr>
        <w:t>나.</w:t>
      </w:r>
      <w:r w:rsidR="00066A0D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8B3869"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회사에서 관리하는 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>신용정보의 이용 목적</w:t>
      </w:r>
      <w:r w:rsidR="008B3869" w:rsidRPr="00AF5509">
        <w:rPr>
          <w:rFonts w:asciiTheme="minorEastAsia" w:eastAsiaTheme="minorEastAsia" w:hAnsiTheme="minorEastAsia" w:hint="eastAsia"/>
          <w:sz w:val="22"/>
          <w:szCs w:val="20"/>
        </w:rPr>
        <w:t>은 다음과 같습니다.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 </w:t>
      </w:r>
    </w:p>
    <w:p w14:paraId="0FD8CA32" w14:textId="77777777" w:rsidR="004441C0" w:rsidRPr="00AF5509" w:rsidRDefault="004441C0" w:rsidP="00066A0D">
      <w:pPr>
        <w:snapToGrid w:val="0"/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①</w:t>
      </w:r>
      <w:r w:rsidR="00066A0D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거래 당사자의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식별ㆍ확인</w:t>
      </w:r>
      <w:proofErr w:type="spellEnd"/>
    </w:p>
    <w:p w14:paraId="0AD19B96" w14:textId="77777777" w:rsidR="004441C0" w:rsidRPr="00AF5509" w:rsidRDefault="004441C0" w:rsidP="00066A0D">
      <w:pPr>
        <w:snapToGrid w:val="0"/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②</w:t>
      </w:r>
      <w:r w:rsidR="00066A0D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금융상품 및 각종 서비스의 소개 및 제공</w:t>
      </w:r>
    </w:p>
    <w:p w14:paraId="264A7E8B" w14:textId="77777777" w:rsidR="004441C0" w:rsidRPr="00AF5509" w:rsidRDefault="004441C0" w:rsidP="00066A0D">
      <w:pPr>
        <w:snapToGrid w:val="0"/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③</w:t>
      </w:r>
      <w:r w:rsidR="00066A0D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고객이 신청한 금융거래 등 상거래 설정 및 유지 여부 판단</w:t>
      </w:r>
    </w:p>
    <w:p w14:paraId="12E5650E" w14:textId="77777777" w:rsidR="004441C0" w:rsidRPr="00AF5509" w:rsidRDefault="004441C0" w:rsidP="00066A0D">
      <w:pPr>
        <w:snapToGrid w:val="0"/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④</w:t>
      </w:r>
      <w:r w:rsidR="00066A0D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통계적 이용 등 내부분석 및 공공기관의 정책자료 활용</w:t>
      </w:r>
    </w:p>
    <w:p w14:paraId="0562734D" w14:textId="77777777" w:rsidR="004441C0" w:rsidRPr="00AF5509" w:rsidRDefault="004441C0" w:rsidP="00066A0D">
      <w:pPr>
        <w:snapToGrid w:val="0"/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⑤</w:t>
      </w:r>
      <w:r w:rsidR="00066A0D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신용정보의 이용 및 보호에 관한 법률 및 기타 다른 법률의 규정에서 정한 경우</w:t>
      </w:r>
    </w:p>
    <w:p w14:paraId="2CEE00B4" w14:textId="77777777" w:rsidR="004441C0" w:rsidRPr="00AF5509" w:rsidRDefault="004441C0" w:rsidP="004441C0">
      <w:pPr>
        <w:rPr>
          <w:rFonts w:asciiTheme="minorEastAsia" w:eastAsiaTheme="minorEastAsia" w:hAnsiTheme="minorEastAsia"/>
          <w:szCs w:val="20"/>
        </w:rPr>
      </w:pPr>
    </w:p>
    <w:p w14:paraId="419DC7EA" w14:textId="77777777" w:rsidR="004441C0" w:rsidRPr="00AF5509" w:rsidRDefault="004441C0" w:rsidP="004441C0">
      <w:pPr>
        <w:rPr>
          <w:rFonts w:asciiTheme="minorEastAsia" w:eastAsiaTheme="minorEastAsia" w:hAnsiTheme="minorEastAsia"/>
          <w:szCs w:val="20"/>
        </w:rPr>
      </w:pPr>
    </w:p>
    <w:p w14:paraId="5D0B43A2" w14:textId="77777777" w:rsidR="004441C0" w:rsidRPr="00AF5509" w:rsidRDefault="004441C0" w:rsidP="00701E88">
      <w:pPr>
        <w:snapToGrid w:val="0"/>
        <w:spacing w:line="360" w:lineRule="auto"/>
        <w:rPr>
          <w:rFonts w:asciiTheme="minorEastAsia" w:eastAsiaTheme="minorEastAsia" w:hAnsiTheme="minorEastAsia"/>
          <w:b/>
          <w:sz w:val="24"/>
        </w:rPr>
      </w:pPr>
      <w:r w:rsidRPr="00AF5509">
        <w:rPr>
          <w:rFonts w:asciiTheme="minorEastAsia" w:eastAsiaTheme="minorEastAsia" w:hAnsiTheme="minorEastAsia" w:hint="eastAsia"/>
          <w:b/>
          <w:sz w:val="24"/>
        </w:rPr>
        <w:t>2. 신용정보 제3자 제공 관련 사항</w:t>
      </w:r>
    </w:p>
    <w:p w14:paraId="2010A49B" w14:textId="77777777" w:rsidR="0086577B" w:rsidRPr="00AF5509" w:rsidRDefault="00A411A2" w:rsidP="0086577B">
      <w:pPr>
        <w:snapToGrid w:val="0"/>
        <w:ind w:firstLineChars="100" w:firstLine="220"/>
        <w:rPr>
          <w:rFonts w:asciiTheme="minorEastAsia" w:eastAsiaTheme="minorEastAsia" w:hAnsiTheme="minorEastAsia"/>
          <w:sz w:val="22"/>
          <w:szCs w:val="20"/>
        </w:rPr>
      </w:pPr>
      <w:r w:rsidRPr="00AF5509">
        <w:rPr>
          <w:rFonts w:asciiTheme="minorEastAsia" w:eastAsiaTheme="minorEastAsia" w:hAnsiTheme="minorEastAsia" w:hint="eastAsia"/>
          <w:sz w:val="22"/>
          <w:szCs w:val="20"/>
        </w:rPr>
        <w:t>가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.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회사는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원칙적으로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이용자의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>신용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정보를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위 </w:t>
      </w:r>
      <w:proofErr w:type="gramStart"/>
      <w:r w:rsidR="008B3869" w:rsidRPr="00AF5509">
        <w:rPr>
          <w:rFonts w:asciiTheme="minorEastAsia" w:eastAsiaTheme="minorEastAsia" w:hAnsiTheme="minorEastAsia"/>
          <w:sz w:val="22"/>
          <w:szCs w:val="20"/>
        </w:rPr>
        <w:t>1.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에서</w:t>
      </w:r>
      <w:proofErr w:type="gramEnd"/>
      <w:r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명시한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범위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내에서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처리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lastRenderedPageBreak/>
        <w:t>하며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,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이용자의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사전동의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없이는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본래의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범위를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초과하여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처리하거나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제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>3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자에게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제공하지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않습니다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>.</w:t>
      </w:r>
      <w:r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단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,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다음의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경우에는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 신용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정보를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처리할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수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있습니다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>.</w:t>
      </w:r>
    </w:p>
    <w:p w14:paraId="4198CA22" w14:textId="77777777" w:rsidR="0086577B" w:rsidRPr="00AF5509" w:rsidRDefault="006C2A53" w:rsidP="0086577B">
      <w:pPr>
        <w:snapToGrid w:val="0"/>
        <w:ind w:firstLineChars="100" w:firstLine="2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① 이용자가 사전에 처리 · 제3자 제공 및 공개에 동의한 경우</w:t>
      </w:r>
    </w:p>
    <w:p w14:paraId="64FB428F" w14:textId="431CC405" w:rsidR="006C2A53" w:rsidRPr="00AF5509" w:rsidRDefault="006C2A53" w:rsidP="0086577B">
      <w:pPr>
        <w:snapToGrid w:val="0"/>
        <w:ind w:firstLineChars="100" w:firstLine="200"/>
        <w:rPr>
          <w:rFonts w:asciiTheme="minorEastAsia" w:eastAsiaTheme="minorEastAsia" w:hAnsiTheme="minorEastAsia"/>
          <w:sz w:val="22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② 법령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 등에 따라 처리 · 제공하는 경우</w:t>
      </w:r>
      <w:r w:rsidR="00A411A2" w:rsidRPr="00AF5509">
        <w:rPr>
          <w:rFonts w:asciiTheme="minorEastAsia" w:eastAsiaTheme="minorEastAsia" w:hAnsiTheme="minorEastAsia"/>
          <w:sz w:val="22"/>
          <w:szCs w:val="20"/>
        </w:rPr>
        <w:br/>
      </w:r>
    </w:p>
    <w:p w14:paraId="67BA92F9" w14:textId="4534E632" w:rsidR="00570A5F" w:rsidRPr="00AF5509" w:rsidRDefault="00A411A2" w:rsidP="0086577B">
      <w:pPr>
        <w:snapToGrid w:val="0"/>
        <w:ind w:firstLineChars="100" w:firstLine="220"/>
        <w:rPr>
          <w:rFonts w:asciiTheme="minorEastAsia" w:eastAsiaTheme="minorEastAsia" w:hAnsiTheme="minorEastAsia"/>
          <w:sz w:val="22"/>
          <w:szCs w:val="20"/>
        </w:rPr>
      </w:pPr>
      <w:r w:rsidRPr="00AF5509">
        <w:rPr>
          <w:rFonts w:asciiTheme="minorEastAsia" w:eastAsiaTheme="minorEastAsia" w:hAnsiTheme="minorEastAsia" w:hint="eastAsia"/>
          <w:sz w:val="22"/>
          <w:szCs w:val="20"/>
        </w:rPr>
        <w:t>나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.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회사는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다음과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같은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기관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및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자에게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개인정보를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제공하고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있으며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,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제공목적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및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범위는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99659B" w:rsidRPr="00AF5509">
        <w:rPr>
          <w:rFonts w:asciiTheme="minorEastAsia" w:eastAsiaTheme="minorEastAsia" w:hAnsiTheme="minorEastAsia" w:hint="eastAsia"/>
          <w:sz w:val="22"/>
          <w:szCs w:val="20"/>
        </w:rPr>
        <w:t>다음과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0"/>
        </w:rPr>
        <w:t>같습니다</w:t>
      </w:r>
      <w:r w:rsidR="00570A5F" w:rsidRPr="00AF5509">
        <w:rPr>
          <w:rFonts w:asciiTheme="minorEastAsia" w:eastAsiaTheme="minorEastAsia" w:hAnsiTheme="minorEastAsia"/>
          <w:sz w:val="22"/>
          <w:szCs w:val="20"/>
        </w:rPr>
        <w:t>.</w:t>
      </w:r>
    </w:p>
    <w:p w14:paraId="17A6337C" w14:textId="77777777" w:rsidR="00570A5F" w:rsidRPr="00AF5509" w:rsidRDefault="00570A5F" w:rsidP="00701E88">
      <w:pPr>
        <w:snapToGrid w:val="0"/>
        <w:ind w:firstLineChars="100" w:firstLine="220"/>
        <w:rPr>
          <w:rFonts w:asciiTheme="minorEastAsia" w:eastAsiaTheme="minorEastAsia" w:hAnsiTheme="minorEastAsia"/>
          <w:sz w:val="22"/>
          <w:szCs w:val="20"/>
        </w:rPr>
      </w:pPr>
    </w:p>
    <w:p w14:paraId="142E7FB6" w14:textId="1B9A3A92" w:rsidR="004C3E24" w:rsidRPr="00AF5509" w:rsidRDefault="00A411A2" w:rsidP="00701E88">
      <w:pPr>
        <w:snapToGrid w:val="0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AF5509">
        <w:rPr>
          <w:rFonts w:asciiTheme="minorEastAsia" w:eastAsiaTheme="minorEastAsia" w:hAnsiTheme="minorEastAsia" w:hint="eastAsia"/>
          <w:sz w:val="22"/>
          <w:szCs w:val="22"/>
        </w:rPr>
        <w:t>1)</w:t>
      </w:r>
      <w:r w:rsidR="00701E88" w:rsidRPr="00AF5509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4441C0" w:rsidRPr="00AF5509">
        <w:rPr>
          <w:rFonts w:asciiTheme="minorEastAsia" w:eastAsiaTheme="minorEastAsia" w:hAnsiTheme="minorEastAsia" w:hint="eastAsia"/>
          <w:sz w:val="22"/>
          <w:szCs w:val="22"/>
        </w:rPr>
        <w:t xml:space="preserve">제공하는 신용정보의 종류 </w:t>
      </w:r>
    </w:p>
    <w:p w14:paraId="56E62522" w14:textId="77777777" w:rsidR="004441C0" w:rsidRPr="00AF5509" w:rsidRDefault="004441C0" w:rsidP="00701E88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①</w:t>
      </w:r>
      <w:r w:rsidR="00701E88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개인식별정보</w:t>
      </w:r>
    </w:p>
    <w:p w14:paraId="562B7625" w14:textId="77777777" w:rsidR="004441C0" w:rsidRPr="00AF5509" w:rsidRDefault="004441C0" w:rsidP="00701E88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②</w:t>
      </w:r>
      <w:r w:rsidR="00701E88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신용거래정보 및 신용능력정보</w:t>
      </w:r>
    </w:p>
    <w:p w14:paraId="5C605FC0" w14:textId="304E8F49" w:rsidR="004441C0" w:rsidRPr="00AF5509" w:rsidRDefault="004441C0" w:rsidP="00701E88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③</w:t>
      </w:r>
      <w:r w:rsidR="00701E88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Cs w:val="20"/>
        </w:rPr>
        <w:t xml:space="preserve">보험금 등 </w:t>
      </w:r>
      <w:r w:rsidRPr="00AF5509">
        <w:rPr>
          <w:rFonts w:asciiTheme="minorEastAsia" w:eastAsiaTheme="minorEastAsia" w:hAnsiTheme="minorEastAsia" w:hint="eastAsia"/>
          <w:szCs w:val="20"/>
        </w:rPr>
        <w:t>각종지급정보 (보험금과 각종 급부금액 및 지급사유 등)</w:t>
      </w:r>
    </w:p>
    <w:p w14:paraId="784641AE" w14:textId="1EAA8F14" w:rsidR="004441C0" w:rsidRPr="00AF5509" w:rsidRDefault="004441C0" w:rsidP="00701E88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④</w:t>
      </w:r>
      <w:r w:rsidR="00701E88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질병관련정보 (자동차보험 등 질병과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관련없는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상품 제외)</w:t>
      </w:r>
    </w:p>
    <w:p w14:paraId="103FA512" w14:textId="46D3167C" w:rsidR="00570A5F" w:rsidRPr="00AF5509" w:rsidRDefault="00570A5F" w:rsidP="00701E88">
      <w:pPr>
        <w:ind w:firstLineChars="200" w:firstLine="400"/>
        <w:rPr>
          <w:rFonts w:asciiTheme="minorEastAsia" w:eastAsiaTheme="minorEastAsia" w:hAnsiTheme="minorEastAsia" w:cs="굴림"/>
          <w:kern w:val="0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⑤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cs="굴림"/>
          <w:kern w:val="0"/>
          <w:szCs w:val="20"/>
        </w:rPr>
        <w:t>보험계약정보</w:t>
      </w:r>
    </w:p>
    <w:p w14:paraId="2B127E7F" w14:textId="452B34AB" w:rsidR="00570A5F" w:rsidRPr="00AF5509" w:rsidRDefault="00570A5F" w:rsidP="00701E88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cs="굴림" w:hint="eastAsia"/>
          <w:kern w:val="0"/>
          <w:szCs w:val="20"/>
        </w:rPr>
        <w:t>⑥ 채권결손처분 관리정보</w:t>
      </w:r>
    </w:p>
    <w:p w14:paraId="3A52B6DC" w14:textId="77777777" w:rsidR="004441C0" w:rsidRPr="00AF5509" w:rsidRDefault="004441C0" w:rsidP="004441C0">
      <w:pPr>
        <w:rPr>
          <w:rFonts w:asciiTheme="minorEastAsia" w:eastAsiaTheme="minorEastAsia" w:hAnsiTheme="minorEastAsia"/>
          <w:szCs w:val="20"/>
        </w:rPr>
      </w:pPr>
    </w:p>
    <w:p w14:paraId="123DD923" w14:textId="1614E1D4" w:rsidR="00701E88" w:rsidRPr="00AF5509" w:rsidRDefault="00A411A2" w:rsidP="00701E88">
      <w:pPr>
        <w:snapToGrid w:val="0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AF5509">
        <w:rPr>
          <w:rFonts w:asciiTheme="minorEastAsia" w:eastAsiaTheme="minorEastAsia" w:hAnsiTheme="minorEastAsia" w:hint="eastAsia"/>
          <w:sz w:val="22"/>
          <w:szCs w:val="22"/>
        </w:rPr>
        <w:t>2)</w:t>
      </w:r>
      <w:r w:rsidR="004441C0" w:rsidRPr="00AF5509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2"/>
        </w:rPr>
        <w:t>제공대상,</w:t>
      </w:r>
      <w:r w:rsidR="00570A5F" w:rsidRPr="00AF5509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570A5F" w:rsidRPr="00AF5509">
        <w:rPr>
          <w:rFonts w:asciiTheme="minorEastAsia" w:eastAsiaTheme="minorEastAsia" w:hAnsiTheme="minorEastAsia" w:hint="eastAsia"/>
          <w:sz w:val="22"/>
          <w:szCs w:val="22"/>
        </w:rPr>
        <w:t>목적 및 이용기간</w:t>
      </w:r>
    </w:p>
    <w:p w14:paraId="69BFC491" w14:textId="77777777" w:rsidR="004441C0" w:rsidRPr="00AF5509" w:rsidRDefault="004441C0" w:rsidP="00701E88">
      <w:pPr>
        <w:snapToGrid w:val="0"/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①</w:t>
      </w:r>
      <w:r w:rsidR="00701E88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신용정보집중기관에 개인(신용)정보 제공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1963"/>
        <w:gridCol w:w="2126"/>
        <w:gridCol w:w="2142"/>
      </w:tblGrid>
      <w:tr w:rsidR="00AF5509" w:rsidRPr="00AF5509" w14:paraId="6511E74B" w14:textId="77777777" w:rsidTr="00FA1E43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E4D8FF" w14:textId="77777777" w:rsidR="003F5C75" w:rsidRPr="00AF5509" w:rsidRDefault="003F5C75" w:rsidP="003F5C75">
            <w:pPr>
              <w:widowControl/>
              <w:wordWrap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  <w:t>제공받는 자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65A52C" w14:textId="77777777" w:rsidR="003F5C75" w:rsidRPr="00AF5509" w:rsidRDefault="003F5C75" w:rsidP="003F5C75">
            <w:pPr>
              <w:widowControl/>
              <w:wordWrap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  <w:t>제공목적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7E709C" w14:textId="77777777" w:rsidR="003F5C75" w:rsidRPr="00AF5509" w:rsidRDefault="003F5C75" w:rsidP="003F5C75">
            <w:pPr>
              <w:widowControl/>
              <w:wordWrap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  <w:t>제공항목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B2F29A" w14:textId="77777777" w:rsidR="003F5C75" w:rsidRPr="00AF5509" w:rsidRDefault="003F5C75" w:rsidP="003F5C75">
            <w:pPr>
              <w:wordWrap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b/>
                <w:bCs/>
                <w:szCs w:val="20"/>
              </w:rPr>
              <w:t>보유</w:t>
            </w:r>
            <w:r w:rsidRPr="00AF5509">
              <w:rPr>
                <w:rFonts w:asciiTheme="minorEastAsia" w:eastAsiaTheme="minorEastAsia" w:hAnsiTheme="minorEastAsia" w:cs="굴림" w:hint="eastAsia"/>
                <w:b/>
                <w:bCs/>
                <w:szCs w:val="20"/>
              </w:rPr>
              <w:t>·</w:t>
            </w:r>
            <w:r w:rsidRPr="00AF5509">
              <w:rPr>
                <w:rFonts w:asciiTheme="minorEastAsia" w:eastAsiaTheme="minorEastAsia" w:hAnsiTheme="minorEastAsia" w:cs="굴림"/>
                <w:b/>
                <w:bCs/>
                <w:szCs w:val="20"/>
              </w:rPr>
              <w:t>이용기간</w:t>
            </w:r>
            <w:proofErr w:type="spellEnd"/>
          </w:p>
        </w:tc>
      </w:tr>
      <w:tr w:rsidR="003F5C75" w:rsidRPr="00AF5509" w14:paraId="222B97B8" w14:textId="77777777" w:rsidTr="00FA1E43">
        <w:trPr>
          <w:trHeight w:val="310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E310EB" w14:textId="77777777" w:rsidR="003F5C75" w:rsidRPr="00AF5509" w:rsidRDefault="003F5C75" w:rsidP="003F5C75">
            <w:pPr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손해보험협회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한국신용정보원 등 신용정보의 이용 및 보호에 관한 법률 제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25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조에 의한 신용정보집중 기관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0CFE0E" w14:textId="77777777" w:rsidR="003F5C75" w:rsidRPr="00AF5509" w:rsidRDefault="003F5C75" w:rsidP="00FA1E43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보험계약 </w:t>
            </w:r>
            <w:r w:rsidR="00FA1E43"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및 보험금 지급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관련 정보의 집중관리</w:t>
            </w:r>
            <w:r w:rsidR="00FA1E43"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및 활용 등</w:t>
            </w:r>
            <w:r w:rsidR="00FA1E43"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신용정보</w:t>
            </w:r>
            <w:r w:rsidR="00FA1E43"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집중기관의 </w:t>
            </w:r>
          </w:p>
          <w:p w14:paraId="317B5480" w14:textId="77777777" w:rsidR="003F5C75" w:rsidRPr="00AF5509" w:rsidRDefault="003F5C75" w:rsidP="00FA1E43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업무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657E40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개인식별정보</w:t>
            </w:r>
          </w:p>
          <w:p w14:paraId="47A94F97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성명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주민등록번</w:t>
            </w:r>
          </w:p>
          <w:p w14:paraId="455F34BD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성별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직</w:t>
            </w:r>
          </w:p>
          <w:p w14:paraId="70770B2D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전화번호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휴대</w:t>
            </w:r>
          </w:p>
          <w:p w14:paraId="21F4B95B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전화번호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전자우편</w:t>
            </w:r>
          </w:p>
          <w:p w14:paraId="4477A336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</w:p>
          <w:p w14:paraId="3CBD2F93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보험계약정보</w:t>
            </w:r>
          </w:p>
          <w:p w14:paraId="40D6F5E4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보험사명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증권번</w:t>
            </w:r>
            <w:proofErr w:type="spellEnd"/>
          </w:p>
          <w:p w14:paraId="11A3FD5A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보험기간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피보</w:t>
            </w:r>
            <w:proofErr w:type="spellEnd"/>
          </w:p>
          <w:p w14:paraId="5B3B3126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험차량</w:t>
            </w:r>
            <w:proofErr w:type="spell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정보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</w:t>
            </w:r>
          </w:p>
          <w:p w14:paraId="08D95547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종목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담보종목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</w:t>
            </w:r>
          </w:p>
          <w:p w14:paraId="14A92970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험계약일자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보험가</w:t>
            </w:r>
            <w:proofErr w:type="spellEnd"/>
          </w:p>
          <w:p w14:paraId="38A75A58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입금액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자</w:t>
            </w:r>
          </w:p>
          <w:p w14:paraId="0741C5B4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기부담금 및 할인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·</w:t>
            </w:r>
          </w:p>
          <w:p w14:paraId="014A34CE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할증과 특약가입사</w:t>
            </w:r>
          </w:p>
          <w:p w14:paraId="16D86EF9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항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적용계약 유지</w:t>
            </w:r>
          </w:p>
          <w:p w14:paraId="0825F96A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여부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계약해지시 </w:t>
            </w:r>
          </w:p>
          <w:p w14:paraId="33DE03E7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lastRenderedPageBreak/>
              <w:t>그 내용 및 사유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</w:p>
          <w:p w14:paraId="67489370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보험금지급정보</w:t>
            </w:r>
          </w:p>
          <w:p w14:paraId="664D2210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보험사고일자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사</w:t>
            </w:r>
          </w:p>
          <w:p w14:paraId="3820B766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고내용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보험금 청</w:t>
            </w:r>
          </w:p>
          <w:p w14:paraId="5A2899FF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구일자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지급일자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</w:p>
          <w:p w14:paraId="62A8B296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지급액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지급사유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</w:p>
          <w:p w14:paraId="7CD8145B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○ 채권결손처분 </w:t>
            </w:r>
          </w:p>
          <w:p w14:paraId="0891EE88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관리정보</w:t>
            </w:r>
          </w:p>
          <w:p w14:paraId="61789A77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해당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보험사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·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센터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·</w:t>
            </w:r>
          </w:p>
          <w:p w14:paraId="6ACAB6DF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·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담당자</w:t>
            </w:r>
            <w:proofErr w:type="spell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정보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승</w:t>
            </w:r>
          </w:p>
          <w:p w14:paraId="7DD67B93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인번호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채무액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채</w:t>
            </w:r>
          </w:p>
          <w:p w14:paraId="284FAC44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무자의 재산상태관 </w:t>
            </w:r>
          </w:p>
          <w:p w14:paraId="13907BE8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련</w:t>
            </w:r>
            <w:proofErr w:type="spell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정보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채무확정</w:t>
            </w:r>
          </w:p>
          <w:p w14:paraId="28EE2689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관련 법원의 판결</w:t>
            </w:r>
          </w:p>
          <w:p w14:paraId="53491289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문 등 소송관련 자 </w:t>
            </w:r>
          </w:p>
          <w:p w14:paraId="3558F786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파산면책 또는</w:t>
            </w:r>
          </w:p>
          <w:p w14:paraId="311C9CC8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개인회생 관련 증</w:t>
            </w:r>
          </w:p>
          <w:p w14:paraId="31B77AFA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명자료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채무자 문 </w:t>
            </w:r>
          </w:p>
          <w:p w14:paraId="66F585E3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답서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채무변제 계 </w:t>
            </w:r>
          </w:p>
          <w:p w14:paraId="741E30BA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획 및 변제금액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가 </w:t>
            </w:r>
          </w:p>
          <w:p w14:paraId="4540328D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해차량</w:t>
            </w:r>
            <w:proofErr w:type="spell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정보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결손</w:t>
            </w:r>
          </w:p>
          <w:p w14:paraId="4AE0231D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처분 일자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결손처</w:t>
            </w:r>
            <w:proofErr w:type="spellEnd"/>
          </w:p>
          <w:p w14:paraId="13AFEBDA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분액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결손처분사 </w:t>
            </w:r>
          </w:p>
          <w:p w14:paraId="5EF7B547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유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F24FA4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lastRenderedPageBreak/>
              <w:t>신용정보집중관리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·</w:t>
            </w:r>
          </w:p>
          <w:p w14:paraId="6DE6212A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활용 등 신용정보</w:t>
            </w:r>
          </w:p>
          <w:p w14:paraId="30933940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집중기관의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업무목</w:t>
            </w:r>
            <w:proofErr w:type="spellEnd"/>
          </w:p>
          <w:p w14:paraId="1B0822CB" w14:textId="77777777" w:rsidR="003F5C75" w:rsidRPr="00AF5509" w:rsidRDefault="003F5C75" w:rsidP="003F5C75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적 달성시까지</w:t>
            </w:r>
          </w:p>
        </w:tc>
      </w:tr>
    </w:tbl>
    <w:p w14:paraId="7D683CBD" w14:textId="77777777" w:rsidR="003B6EB0" w:rsidRPr="00AF5509" w:rsidRDefault="003B6EB0">
      <w:pPr>
        <w:rPr>
          <w:rFonts w:asciiTheme="minorEastAsia" w:eastAsiaTheme="minorEastAsia" w:hAnsiTheme="minorEastAsia"/>
          <w:szCs w:val="20"/>
        </w:rPr>
      </w:pPr>
    </w:p>
    <w:p w14:paraId="22EF2921" w14:textId="77777777" w:rsidR="00FA1E43" w:rsidRPr="00AF5509" w:rsidRDefault="00FA1E43" w:rsidP="00FA1E43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② 법률상 업무수행을 위한 개인(신용)정보 제공</w:t>
      </w:r>
    </w:p>
    <w:tbl>
      <w:tblPr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2126"/>
        <w:gridCol w:w="2120"/>
      </w:tblGrid>
      <w:tr w:rsidR="00AF5509" w:rsidRPr="00AF5509" w14:paraId="2555A1C9" w14:textId="77777777" w:rsidTr="00CE678F">
        <w:trPr>
          <w:trHeight w:val="36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09A43D" w14:textId="77777777" w:rsidR="00FA1E43" w:rsidRPr="00AF5509" w:rsidRDefault="00FA1E43" w:rsidP="00FA1E43">
            <w:pPr>
              <w:widowControl/>
              <w:wordWrap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  <w:t>제공받는 자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EE9C6A" w14:textId="77777777" w:rsidR="00FA1E43" w:rsidRPr="00AF5509" w:rsidRDefault="00FA1E43" w:rsidP="00FA1E43">
            <w:pPr>
              <w:widowControl/>
              <w:wordWrap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  <w:t>제공목적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F369B2" w14:textId="77777777" w:rsidR="00FA1E43" w:rsidRPr="00AF5509" w:rsidRDefault="00FA1E43" w:rsidP="00FA1E43">
            <w:pPr>
              <w:widowControl/>
              <w:wordWrap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  <w:t>제공항목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2AADAC" w14:textId="77777777" w:rsidR="00FA1E43" w:rsidRPr="00AF5509" w:rsidRDefault="00FA1E43" w:rsidP="00FA1E43">
            <w:pPr>
              <w:wordWrap/>
              <w:spacing w:line="288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b/>
                <w:bCs/>
                <w:szCs w:val="20"/>
              </w:rPr>
              <w:t>보유</w:t>
            </w:r>
            <w:r w:rsidRPr="00AF5509">
              <w:rPr>
                <w:rFonts w:asciiTheme="minorEastAsia" w:eastAsiaTheme="minorEastAsia" w:hAnsiTheme="minorEastAsia" w:cs="굴림" w:hint="eastAsia"/>
                <w:b/>
                <w:bCs/>
                <w:szCs w:val="20"/>
              </w:rPr>
              <w:t>·</w:t>
            </w:r>
            <w:r w:rsidRPr="00AF5509">
              <w:rPr>
                <w:rFonts w:asciiTheme="minorEastAsia" w:eastAsiaTheme="minorEastAsia" w:hAnsiTheme="minorEastAsia" w:cs="굴림"/>
                <w:b/>
                <w:bCs/>
                <w:szCs w:val="20"/>
              </w:rPr>
              <w:t>이용기간</w:t>
            </w:r>
            <w:proofErr w:type="spellEnd"/>
          </w:p>
        </w:tc>
      </w:tr>
      <w:tr w:rsidR="00AF5509" w:rsidRPr="00AF5509" w14:paraId="10D698CA" w14:textId="77777777" w:rsidTr="00CE678F">
        <w:trPr>
          <w:trHeight w:val="801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2C70FD" w14:textId="77777777" w:rsidR="00FA1E43" w:rsidRPr="00AF5509" w:rsidRDefault="00FA1E43" w:rsidP="00646729">
            <w:pPr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lastRenderedPageBreak/>
              <w:t>법원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검찰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경찰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국</w:t>
            </w:r>
          </w:p>
          <w:p w14:paraId="00F77301" w14:textId="77777777" w:rsidR="00FA1E43" w:rsidRPr="00AF5509" w:rsidRDefault="00FA1E43" w:rsidP="00646729">
            <w:pPr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토해양부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gram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금융위원회  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proofErr w:type="gram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금융감독원 포함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  <w:r w:rsidR="00646729"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, </w:t>
            </w:r>
            <w:r w:rsidR="00646729"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예금보험공사 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039FB7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금융위원회의 설</w:t>
            </w:r>
          </w:p>
          <w:p w14:paraId="16130BB9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치 등에 관한 법</w:t>
            </w:r>
          </w:p>
          <w:p w14:paraId="73B567D2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법률 등 다른 법</w:t>
            </w:r>
          </w:p>
          <w:p w14:paraId="115CE0E9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률상</w:t>
            </w:r>
            <w:proofErr w:type="spell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업무수행 </w:t>
            </w:r>
          </w:p>
          <w:p w14:paraId="332CFF05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보험모집질서 유</w:t>
            </w:r>
          </w:p>
          <w:p w14:paraId="60403B61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공공기관의 </w:t>
            </w:r>
          </w:p>
          <w:p w14:paraId="1B32ECE7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정책자료로 제공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B72CA4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개인식별정보</w:t>
            </w:r>
          </w:p>
          <w:p w14:paraId="0D385770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성명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주민등록번</w:t>
            </w:r>
          </w:p>
          <w:p w14:paraId="457F1E95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성별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직</w:t>
            </w:r>
          </w:p>
          <w:p w14:paraId="38C50B21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전화번호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휴대</w:t>
            </w:r>
          </w:p>
          <w:p w14:paraId="7A48B206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전화번호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전자우편</w:t>
            </w:r>
          </w:p>
          <w:p w14:paraId="51E2837E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</w:p>
          <w:p w14:paraId="79DB6797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○보험계약정보</w:t>
            </w:r>
          </w:p>
          <w:p w14:paraId="7121FE7E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보험사명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증권번</w:t>
            </w:r>
            <w:proofErr w:type="spellEnd"/>
          </w:p>
          <w:p w14:paraId="402D24AE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보험기간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피보</w:t>
            </w:r>
            <w:proofErr w:type="spellEnd"/>
          </w:p>
          <w:p w14:paraId="1EE4F942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험차량</w:t>
            </w:r>
            <w:proofErr w:type="spell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정보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</w:t>
            </w:r>
          </w:p>
          <w:p w14:paraId="513B2ED8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종목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담보종목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</w:t>
            </w:r>
          </w:p>
          <w:p w14:paraId="6680F473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험계약일자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보험가</w:t>
            </w:r>
            <w:proofErr w:type="spellEnd"/>
          </w:p>
          <w:p w14:paraId="7C2ED3C3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입금액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자</w:t>
            </w:r>
          </w:p>
          <w:p w14:paraId="2B7EE6F0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기부담금 및 할인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·</w:t>
            </w:r>
          </w:p>
          <w:p w14:paraId="3E6E4BD8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할증과 특약가입사</w:t>
            </w:r>
          </w:p>
          <w:p w14:paraId="28608253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항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적용계약 유지</w:t>
            </w:r>
          </w:p>
          <w:p w14:paraId="1974705D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여부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계약해지시 </w:t>
            </w:r>
          </w:p>
          <w:p w14:paraId="23075AD5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그 내용 및 사유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</w:p>
          <w:p w14:paraId="6C3455F3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보험금지급정보</w:t>
            </w:r>
          </w:p>
          <w:p w14:paraId="2ED22A70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보험사고일자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사</w:t>
            </w:r>
          </w:p>
          <w:p w14:paraId="4FB2D88A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고내용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보험금 청</w:t>
            </w:r>
          </w:p>
          <w:p w14:paraId="1B29F569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구일자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지급일자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</w:p>
          <w:p w14:paraId="33B8775D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지급액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지급사유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) 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C809CB" w14:textId="77777777" w:rsidR="00FA1E43" w:rsidRPr="00AF5509" w:rsidRDefault="00FA1E43" w:rsidP="00FA1E43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szCs w:val="20"/>
              </w:rPr>
              <w:t>제공 동의일로부터</w:t>
            </w:r>
          </w:p>
          <w:p w14:paraId="032C96E1" w14:textId="77777777" w:rsidR="00FA1E43" w:rsidRPr="00AF5509" w:rsidRDefault="00FA1E43" w:rsidP="00FA1E43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szCs w:val="20"/>
              </w:rPr>
              <w:t>개인</w:t>
            </w:r>
            <w:r w:rsidRPr="00AF5509">
              <w:rPr>
                <w:rFonts w:asciiTheme="minorEastAsia" w:eastAsiaTheme="minorEastAsia" w:hAnsiTheme="minorEastAsia" w:cs="굴림" w:hint="eastAsia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szCs w:val="20"/>
              </w:rPr>
              <w:t>신용</w:t>
            </w:r>
            <w:r w:rsidRPr="00AF5509">
              <w:rPr>
                <w:rFonts w:asciiTheme="minorEastAsia" w:eastAsiaTheme="minorEastAsia" w:hAnsiTheme="minorEastAsia" w:cs="굴림" w:hint="eastAsia"/>
                <w:szCs w:val="20"/>
              </w:rPr>
              <w:t>)</w:t>
            </w:r>
            <w:r w:rsidRPr="00AF5509">
              <w:rPr>
                <w:rFonts w:asciiTheme="minorEastAsia" w:eastAsiaTheme="minorEastAsia" w:hAnsiTheme="minorEastAsia" w:cs="굴림"/>
                <w:szCs w:val="20"/>
              </w:rPr>
              <w:t xml:space="preserve">정보의 </w:t>
            </w:r>
          </w:p>
          <w:p w14:paraId="60A4D8F4" w14:textId="77777777" w:rsidR="00FA1E43" w:rsidRPr="00AF5509" w:rsidRDefault="00FA1E43" w:rsidP="00FA1E43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szCs w:val="20"/>
              </w:rPr>
              <w:t>제공목적을 달성할</w:t>
            </w:r>
          </w:p>
          <w:p w14:paraId="2F23F0B8" w14:textId="77777777" w:rsidR="00FA1E43" w:rsidRPr="00AF5509" w:rsidRDefault="00FA1E43" w:rsidP="00FA1E43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szCs w:val="20"/>
              </w:rPr>
              <w:t>때까지</w:t>
            </w:r>
          </w:p>
        </w:tc>
      </w:tr>
      <w:tr w:rsidR="00AF5509" w:rsidRPr="00AF5509" w14:paraId="3861040A" w14:textId="77777777" w:rsidTr="00CE678F">
        <w:trPr>
          <w:trHeight w:val="805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B03DF9" w14:textId="77777777" w:rsidR="00FA1E43" w:rsidRPr="00AF5509" w:rsidRDefault="00FA1E43" w:rsidP="00CE678F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lastRenderedPageBreak/>
              <w:t>자동차손해배상보장법</w:t>
            </w:r>
            <w:proofErr w:type="spellEnd"/>
          </w:p>
          <w:p w14:paraId="6B4642F6" w14:textId="77777777" w:rsidR="00FA1E43" w:rsidRPr="00AF5509" w:rsidRDefault="00FA1E43" w:rsidP="00CE678F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에</w:t>
            </w:r>
            <w:proofErr w:type="spell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따른 채권정리위원</w:t>
            </w:r>
          </w:p>
          <w:p w14:paraId="0183B87A" w14:textId="77777777" w:rsidR="00FA1E43" w:rsidRPr="00AF5509" w:rsidRDefault="00FA1E43" w:rsidP="00CE678F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회 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48E362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채권정리위원회의 채권결손처분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심의ㆍ의결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47EFE2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개인식별정보</w:t>
            </w:r>
          </w:p>
          <w:p w14:paraId="0ACA88CF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채무자 및 가해자</w:t>
            </w:r>
          </w:p>
          <w:p w14:paraId="16EF24F3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의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성명ㆍ주민등록</w:t>
            </w:r>
            <w:proofErr w:type="spellEnd"/>
          </w:p>
          <w:p w14:paraId="6F693725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번호ㆍ주소ㆍ성별ㆍ직업ㆍ전화번호ㆍ휴대전화번호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</w:p>
          <w:p w14:paraId="3275817A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○ 채권결손처분 </w:t>
            </w:r>
          </w:p>
          <w:p w14:paraId="60F4E2AF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관리정보 </w:t>
            </w:r>
          </w:p>
          <w:p w14:paraId="2DA94AB6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해당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보험사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·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센터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·</w:t>
            </w:r>
          </w:p>
          <w:p w14:paraId="52A3FA9D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·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담당자</w:t>
            </w:r>
            <w:proofErr w:type="spell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정보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승</w:t>
            </w:r>
          </w:p>
          <w:p w14:paraId="77D23259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인번호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채무액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채</w:t>
            </w:r>
          </w:p>
          <w:p w14:paraId="55E26DF3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무자의 재산상태관 </w:t>
            </w:r>
          </w:p>
          <w:p w14:paraId="6AA0F996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련</w:t>
            </w:r>
            <w:proofErr w:type="spell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정보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채무확정 </w:t>
            </w:r>
          </w:p>
          <w:p w14:paraId="3C93E86D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관련 법원의 판결</w:t>
            </w:r>
          </w:p>
          <w:p w14:paraId="11487DE2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문 등 소송관련 자</w:t>
            </w:r>
          </w:p>
          <w:p w14:paraId="25120A3D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파산면책 또는 </w:t>
            </w:r>
          </w:p>
          <w:p w14:paraId="401F9669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개인회생 관련 증</w:t>
            </w:r>
          </w:p>
          <w:p w14:paraId="16DA023A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명자료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채무자 문</w:t>
            </w:r>
          </w:p>
          <w:p w14:paraId="44943ADE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답서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채무변제 계</w:t>
            </w:r>
          </w:p>
          <w:p w14:paraId="05A341A6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획 및 변제금액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가</w:t>
            </w:r>
          </w:p>
          <w:p w14:paraId="631A3F77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해차량</w:t>
            </w:r>
            <w:proofErr w:type="spell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정보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결손</w:t>
            </w:r>
          </w:p>
          <w:p w14:paraId="0101A0FC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처분 일자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결손처</w:t>
            </w:r>
            <w:proofErr w:type="spellEnd"/>
          </w:p>
          <w:p w14:paraId="3689947A" w14:textId="77777777" w:rsidR="00FA1E43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분액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결손처분사</w:t>
            </w:r>
          </w:p>
          <w:p w14:paraId="5711D740" w14:textId="77777777" w:rsidR="005B2E57" w:rsidRPr="00AF5509" w:rsidRDefault="00FA1E43" w:rsidP="00CE678F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유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B89C4" w14:textId="77777777" w:rsidR="00FA1E43" w:rsidRPr="00AF5509" w:rsidRDefault="00FA1E43" w:rsidP="00FA1E43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</w:p>
        </w:tc>
      </w:tr>
      <w:tr w:rsidR="00AF5509" w:rsidRPr="00AF5509" w14:paraId="1856184A" w14:textId="77777777" w:rsidTr="005B2E57">
        <w:trPr>
          <w:trHeight w:val="323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4B352" w14:textId="77777777" w:rsidR="005B2E57" w:rsidRPr="00AF5509" w:rsidRDefault="005B2E57" w:rsidP="005B2E57">
            <w:pPr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건강보험 심사평가원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039C3" w14:textId="77777777" w:rsidR="005B2E57" w:rsidRPr="00AF5509" w:rsidRDefault="005B2E57" w:rsidP="005B2E57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진료비 및 치료비 심사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4DA1D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개인식별정보</w:t>
            </w:r>
          </w:p>
          <w:p w14:paraId="0EE05026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성명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주민등록번</w:t>
            </w:r>
          </w:p>
          <w:p w14:paraId="4E6F6B77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성별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직</w:t>
            </w:r>
          </w:p>
          <w:p w14:paraId="237A8DC6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전화번호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휴대</w:t>
            </w:r>
          </w:p>
          <w:p w14:paraId="2F9D9ABB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전화번호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전자우편</w:t>
            </w:r>
          </w:p>
          <w:p w14:paraId="4C45BB72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</w:p>
          <w:p w14:paraId="2A34D124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보험계약정보</w:t>
            </w:r>
          </w:p>
          <w:p w14:paraId="47482BEB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보험사명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증권번</w:t>
            </w:r>
            <w:proofErr w:type="spellEnd"/>
          </w:p>
          <w:p w14:paraId="36C9A80B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보험기간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피보</w:t>
            </w:r>
            <w:proofErr w:type="spellEnd"/>
          </w:p>
          <w:p w14:paraId="71408762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험차량</w:t>
            </w:r>
            <w:proofErr w:type="spell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정보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</w:t>
            </w:r>
          </w:p>
          <w:p w14:paraId="5396AF30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종목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담보종목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</w:t>
            </w:r>
          </w:p>
          <w:p w14:paraId="56CBB68D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험계약일자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보험가</w:t>
            </w:r>
            <w:proofErr w:type="spellEnd"/>
          </w:p>
          <w:p w14:paraId="60273190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입금액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자</w:t>
            </w:r>
          </w:p>
          <w:p w14:paraId="5AA54232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lastRenderedPageBreak/>
              <w:t>기부담금 및 할인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·</w:t>
            </w:r>
          </w:p>
          <w:p w14:paraId="10E94CB0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할증과 특약가입사</w:t>
            </w:r>
          </w:p>
          <w:p w14:paraId="612FAB37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항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적용계약 유지</w:t>
            </w:r>
          </w:p>
          <w:p w14:paraId="7CC84E6B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여부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계약해지시 </w:t>
            </w:r>
          </w:p>
          <w:p w14:paraId="2B755F3A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그 내용 및 사유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 등)</w:t>
            </w:r>
          </w:p>
          <w:p w14:paraId="50D2ED64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보험금지급정보</w:t>
            </w:r>
          </w:p>
          <w:p w14:paraId="46E9ED72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보험사고일자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사</w:t>
            </w:r>
          </w:p>
          <w:p w14:paraId="1746F945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고내용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보험금 청</w:t>
            </w:r>
          </w:p>
          <w:p w14:paraId="18D59127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구일자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지급일자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</w:p>
          <w:p w14:paraId="542E4AC7" w14:textId="77777777" w:rsidR="005B2E57" w:rsidRPr="00AF5509" w:rsidRDefault="005B2E57" w:rsidP="005B2E57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지급액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지급사유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 등)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78452" w14:textId="77777777" w:rsidR="005B2E57" w:rsidRPr="00AF5509" w:rsidRDefault="005B2E57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szCs w:val="20"/>
              </w:rPr>
              <w:lastRenderedPageBreak/>
              <w:t>제</w:t>
            </w:r>
            <w:r w:rsidRPr="00AF5509">
              <w:rPr>
                <w:rFonts w:asciiTheme="minorEastAsia" w:eastAsiaTheme="minorEastAsia" w:hAnsiTheme="minorEastAsia" w:cs="굴림"/>
                <w:szCs w:val="20"/>
              </w:rPr>
              <w:t>공 동의일로부터</w:t>
            </w:r>
          </w:p>
          <w:p w14:paraId="489BF0F7" w14:textId="77777777" w:rsidR="005B2E57" w:rsidRPr="00AF5509" w:rsidRDefault="005B2E57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szCs w:val="20"/>
              </w:rPr>
              <w:t>개인</w:t>
            </w:r>
            <w:r w:rsidRPr="00AF5509">
              <w:rPr>
                <w:rFonts w:asciiTheme="minorEastAsia" w:eastAsiaTheme="minorEastAsia" w:hAnsiTheme="minorEastAsia" w:cs="굴림" w:hint="eastAsia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szCs w:val="20"/>
              </w:rPr>
              <w:t>신용</w:t>
            </w:r>
            <w:r w:rsidRPr="00AF5509">
              <w:rPr>
                <w:rFonts w:asciiTheme="minorEastAsia" w:eastAsiaTheme="minorEastAsia" w:hAnsiTheme="minorEastAsia" w:cs="굴림" w:hint="eastAsia"/>
                <w:szCs w:val="20"/>
              </w:rPr>
              <w:t>)</w:t>
            </w:r>
            <w:r w:rsidRPr="00AF5509">
              <w:rPr>
                <w:rFonts w:asciiTheme="minorEastAsia" w:eastAsiaTheme="minorEastAsia" w:hAnsiTheme="minorEastAsia" w:cs="굴림"/>
                <w:szCs w:val="20"/>
              </w:rPr>
              <w:t xml:space="preserve">정보의 </w:t>
            </w:r>
          </w:p>
          <w:p w14:paraId="21780FE5" w14:textId="77777777" w:rsidR="005B2E57" w:rsidRPr="00AF5509" w:rsidRDefault="005B2E57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szCs w:val="20"/>
              </w:rPr>
              <w:t>제공목적을 달성할</w:t>
            </w:r>
          </w:p>
          <w:p w14:paraId="160687B4" w14:textId="77777777" w:rsidR="005B2E57" w:rsidRPr="00AF5509" w:rsidRDefault="005B2E57" w:rsidP="005B2E57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szCs w:val="20"/>
              </w:rPr>
              <w:t>때까지</w:t>
            </w:r>
          </w:p>
          <w:p w14:paraId="1390D11F" w14:textId="77777777" w:rsidR="00B71956" w:rsidRPr="00AF5509" w:rsidRDefault="00B71956" w:rsidP="005B2E57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35B345BD" w14:textId="77777777" w:rsidR="00B71956" w:rsidRPr="00AF5509" w:rsidRDefault="00B71956" w:rsidP="005B2E57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39873555" w14:textId="77777777" w:rsidR="00B71956" w:rsidRPr="00AF5509" w:rsidRDefault="00B71956" w:rsidP="005B2E57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1315D745" w14:textId="77777777" w:rsidR="00B71956" w:rsidRPr="00AF5509" w:rsidRDefault="00B71956" w:rsidP="005B2E57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47F0404B" w14:textId="77777777" w:rsidR="00B71956" w:rsidRPr="00AF5509" w:rsidRDefault="00B71956" w:rsidP="005B2E57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66DF48FF" w14:textId="77777777" w:rsidR="00B71956" w:rsidRPr="00AF5509" w:rsidRDefault="00B71956" w:rsidP="005B2E57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1F0050FB" w14:textId="77777777" w:rsidR="00B71956" w:rsidRPr="00AF5509" w:rsidRDefault="00B71956" w:rsidP="005B2E57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6A2F67B3" w14:textId="77777777" w:rsidR="00B71956" w:rsidRPr="00AF5509" w:rsidRDefault="00B71956" w:rsidP="005B2E57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37AA38E9" w14:textId="77777777" w:rsidR="00B71956" w:rsidRPr="00AF5509" w:rsidRDefault="00B71956" w:rsidP="005B2E57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</w:p>
        </w:tc>
      </w:tr>
      <w:tr w:rsidR="00AF5509" w:rsidRPr="00AF5509" w14:paraId="583F37C0" w14:textId="77777777" w:rsidTr="005B2E57">
        <w:trPr>
          <w:trHeight w:val="323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E99F6" w14:textId="77777777" w:rsidR="00010EE6" w:rsidRPr="00AF5509" w:rsidRDefault="00010EE6" w:rsidP="005B2E57">
            <w:pPr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자동차보험 진료수가 분쟁심의회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4C5C" w14:textId="77777777" w:rsidR="00010EE6" w:rsidRPr="00AF5509" w:rsidRDefault="00010EE6" w:rsidP="005B2E57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진료비 및 치료비 심사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F1EAB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개인식별정보</w:t>
            </w:r>
          </w:p>
          <w:p w14:paraId="1E685745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성명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주민등록번</w:t>
            </w:r>
          </w:p>
          <w:p w14:paraId="23E8C10B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성별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직</w:t>
            </w:r>
          </w:p>
          <w:p w14:paraId="334287B5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전화번호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휴대</w:t>
            </w:r>
          </w:p>
          <w:p w14:paraId="1A5CF3E3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전화번호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전자우편</w:t>
            </w:r>
          </w:p>
          <w:p w14:paraId="7B0509BA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</w:p>
          <w:p w14:paraId="0B53229A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보험계약정보</w:t>
            </w:r>
          </w:p>
          <w:p w14:paraId="0F633581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보험사명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증권번</w:t>
            </w:r>
            <w:proofErr w:type="spellEnd"/>
          </w:p>
          <w:p w14:paraId="6C085B3F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보험기간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피보</w:t>
            </w:r>
            <w:proofErr w:type="spellEnd"/>
          </w:p>
          <w:p w14:paraId="17A1615F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험차량</w:t>
            </w:r>
            <w:proofErr w:type="spell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정보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</w:t>
            </w:r>
          </w:p>
          <w:p w14:paraId="25213921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종목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담보종목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</w:t>
            </w:r>
          </w:p>
          <w:p w14:paraId="069962A3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험계약일자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보험가</w:t>
            </w:r>
            <w:proofErr w:type="spellEnd"/>
          </w:p>
          <w:p w14:paraId="4569AACE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입금액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자</w:t>
            </w:r>
          </w:p>
          <w:p w14:paraId="01CA8565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기부담금 및 할인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·</w:t>
            </w:r>
          </w:p>
          <w:p w14:paraId="516C1E06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할증과 특약가입사</w:t>
            </w:r>
          </w:p>
          <w:p w14:paraId="3BC8BE13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항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적용계약 유지</w:t>
            </w:r>
          </w:p>
          <w:p w14:paraId="1F30ACFB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여부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계약해지시 </w:t>
            </w:r>
          </w:p>
          <w:p w14:paraId="2968D700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그 내용 및 사유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 등)</w:t>
            </w:r>
          </w:p>
          <w:p w14:paraId="360CEF38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보험금지급정보</w:t>
            </w:r>
          </w:p>
          <w:p w14:paraId="2942177A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보험사고일자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사</w:t>
            </w:r>
          </w:p>
          <w:p w14:paraId="678B7EE1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고내용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보험금 청</w:t>
            </w:r>
          </w:p>
          <w:p w14:paraId="6D8F7C97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구일자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지급일자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</w:p>
          <w:p w14:paraId="34AB9A8D" w14:textId="77777777" w:rsidR="00010EE6" w:rsidRPr="00AF5509" w:rsidRDefault="00010EE6" w:rsidP="00010EE6">
            <w:pPr>
              <w:widowControl/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지급액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지급사유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 등)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4EA11" w14:textId="77777777" w:rsidR="00010EE6" w:rsidRPr="00AF5509" w:rsidRDefault="00010EE6" w:rsidP="00010EE6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szCs w:val="20"/>
              </w:rPr>
              <w:t>제</w:t>
            </w:r>
            <w:r w:rsidRPr="00AF5509">
              <w:rPr>
                <w:rFonts w:asciiTheme="minorEastAsia" w:eastAsiaTheme="minorEastAsia" w:hAnsiTheme="minorEastAsia" w:cs="굴림"/>
                <w:szCs w:val="20"/>
              </w:rPr>
              <w:t>공 동의일로부터</w:t>
            </w:r>
          </w:p>
          <w:p w14:paraId="72A455A8" w14:textId="77777777" w:rsidR="00010EE6" w:rsidRPr="00AF5509" w:rsidRDefault="00010EE6" w:rsidP="00010EE6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szCs w:val="20"/>
              </w:rPr>
              <w:t>개인</w:t>
            </w:r>
            <w:r w:rsidRPr="00AF5509">
              <w:rPr>
                <w:rFonts w:asciiTheme="minorEastAsia" w:eastAsiaTheme="minorEastAsia" w:hAnsiTheme="minorEastAsia" w:cs="굴림" w:hint="eastAsia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szCs w:val="20"/>
              </w:rPr>
              <w:t>신용</w:t>
            </w:r>
            <w:r w:rsidRPr="00AF5509">
              <w:rPr>
                <w:rFonts w:asciiTheme="minorEastAsia" w:eastAsiaTheme="minorEastAsia" w:hAnsiTheme="minorEastAsia" w:cs="굴림" w:hint="eastAsia"/>
                <w:szCs w:val="20"/>
              </w:rPr>
              <w:t>)</w:t>
            </w:r>
            <w:r w:rsidRPr="00AF5509">
              <w:rPr>
                <w:rFonts w:asciiTheme="minorEastAsia" w:eastAsiaTheme="minorEastAsia" w:hAnsiTheme="minorEastAsia" w:cs="굴림"/>
                <w:szCs w:val="20"/>
              </w:rPr>
              <w:t xml:space="preserve">정보의 </w:t>
            </w:r>
          </w:p>
          <w:p w14:paraId="2576F2D0" w14:textId="77777777" w:rsidR="00010EE6" w:rsidRPr="00AF5509" w:rsidRDefault="00010EE6" w:rsidP="00010EE6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szCs w:val="20"/>
              </w:rPr>
              <w:t>제공목적을 달성할</w:t>
            </w:r>
          </w:p>
          <w:p w14:paraId="5F4DD4E0" w14:textId="77777777" w:rsidR="00010EE6" w:rsidRPr="00AF5509" w:rsidRDefault="00010EE6" w:rsidP="00010EE6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szCs w:val="20"/>
              </w:rPr>
              <w:t>때까지</w:t>
            </w:r>
          </w:p>
          <w:p w14:paraId="47EC81DF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573F2273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2C1978D6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683D6229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15EBB67C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0EC462A1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1F087B14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236677C6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2D0DA1AD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7F002CE8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44C7AFED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3BB4E373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25869024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365474FE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61190BCA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18E62438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50083808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665A73E1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371C6AF0" w14:textId="77777777" w:rsidR="00010EE6" w:rsidRPr="00AF5509" w:rsidRDefault="00010EE6" w:rsidP="005B2E57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</w:tc>
      </w:tr>
      <w:tr w:rsidR="00AF5509" w:rsidRPr="00AF5509" w14:paraId="59E7E2C4" w14:textId="77777777" w:rsidTr="005B2E57">
        <w:trPr>
          <w:trHeight w:val="323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AB44B" w14:textId="77777777" w:rsidR="00EF06AB" w:rsidRPr="00AF5509" w:rsidRDefault="0097327A" w:rsidP="005B2E57">
            <w:pPr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lastRenderedPageBreak/>
              <w:t>보험개발원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3582C" w14:textId="77777777" w:rsidR="00EF06AB" w:rsidRPr="00AF5509" w:rsidRDefault="0097327A" w:rsidP="001664DF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순보험요율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 산출 및 통계작성에 필요한 자료 제공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A48EF" w14:textId="77777777" w:rsidR="001664DF" w:rsidRPr="00AF5509" w:rsidRDefault="001664DF" w:rsidP="001664DF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개인식별정보</w:t>
            </w:r>
          </w:p>
          <w:p w14:paraId="461CAE19" w14:textId="77777777" w:rsidR="001664DF" w:rsidRPr="00AF5509" w:rsidRDefault="001664DF" w:rsidP="001664DF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주민등록번호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, 직업)</w:t>
            </w:r>
          </w:p>
          <w:p w14:paraId="554FD48A" w14:textId="77777777" w:rsidR="001664DF" w:rsidRPr="00AF5509" w:rsidRDefault="001664DF" w:rsidP="001664DF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보험계약정보</w:t>
            </w:r>
          </w:p>
          <w:p w14:paraId="72999BB4" w14:textId="77777777" w:rsidR="00EF06AB" w:rsidRPr="00AF5509" w:rsidRDefault="001664DF" w:rsidP="001664DF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보험사명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증권번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호,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보험기간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, 보험료,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물건코드,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보험가입금액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,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 보험금 등)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745F9" w14:textId="77777777" w:rsidR="001664DF" w:rsidRPr="00AF5509" w:rsidRDefault="001664DF" w:rsidP="001664DF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szCs w:val="20"/>
              </w:rPr>
              <w:t>제</w:t>
            </w:r>
            <w:r w:rsidRPr="00AF5509">
              <w:rPr>
                <w:rFonts w:asciiTheme="minorEastAsia" w:eastAsiaTheme="minorEastAsia" w:hAnsiTheme="minorEastAsia" w:cs="굴림"/>
                <w:szCs w:val="20"/>
              </w:rPr>
              <w:t>공 동의일로부터</w:t>
            </w:r>
          </w:p>
          <w:p w14:paraId="6E44256A" w14:textId="77777777" w:rsidR="001664DF" w:rsidRPr="00AF5509" w:rsidRDefault="001664DF" w:rsidP="001664DF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szCs w:val="20"/>
              </w:rPr>
              <w:t>개인</w:t>
            </w:r>
            <w:r w:rsidRPr="00AF5509">
              <w:rPr>
                <w:rFonts w:asciiTheme="minorEastAsia" w:eastAsiaTheme="minorEastAsia" w:hAnsiTheme="minorEastAsia" w:cs="굴림" w:hint="eastAsia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szCs w:val="20"/>
              </w:rPr>
              <w:t>신용</w:t>
            </w:r>
            <w:r w:rsidRPr="00AF5509">
              <w:rPr>
                <w:rFonts w:asciiTheme="minorEastAsia" w:eastAsiaTheme="minorEastAsia" w:hAnsiTheme="minorEastAsia" w:cs="굴림" w:hint="eastAsia"/>
                <w:szCs w:val="20"/>
              </w:rPr>
              <w:t>)</w:t>
            </w:r>
            <w:r w:rsidRPr="00AF5509">
              <w:rPr>
                <w:rFonts w:asciiTheme="minorEastAsia" w:eastAsiaTheme="minorEastAsia" w:hAnsiTheme="minorEastAsia" w:cs="굴림"/>
                <w:szCs w:val="20"/>
              </w:rPr>
              <w:t xml:space="preserve">정보의 </w:t>
            </w:r>
          </w:p>
          <w:p w14:paraId="475C4A0B" w14:textId="77777777" w:rsidR="001664DF" w:rsidRPr="00AF5509" w:rsidRDefault="001664DF" w:rsidP="001664DF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szCs w:val="20"/>
              </w:rPr>
              <w:t>제공목적을 달성할</w:t>
            </w:r>
          </w:p>
          <w:p w14:paraId="3A916F9F" w14:textId="77777777" w:rsidR="001664DF" w:rsidRPr="00AF5509" w:rsidRDefault="001664DF" w:rsidP="001664DF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szCs w:val="20"/>
              </w:rPr>
              <w:t>때까지</w:t>
            </w:r>
          </w:p>
          <w:p w14:paraId="7874089D" w14:textId="77777777" w:rsidR="00EF06AB" w:rsidRPr="00AF5509" w:rsidRDefault="00EF06AB" w:rsidP="00010EE6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167B77C8" w14:textId="77777777" w:rsidR="001664DF" w:rsidRPr="00AF5509" w:rsidRDefault="001664DF" w:rsidP="00010EE6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19AEFA2B" w14:textId="77777777" w:rsidR="001664DF" w:rsidRPr="00AF5509" w:rsidRDefault="001664DF" w:rsidP="00010EE6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68BFF42C" w14:textId="77777777" w:rsidR="001664DF" w:rsidRPr="00AF5509" w:rsidRDefault="001664DF" w:rsidP="00010EE6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270730CD" w14:textId="77777777" w:rsidR="001664DF" w:rsidRPr="00AF5509" w:rsidRDefault="001664DF" w:rsidP="00010EE6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</w:tc>
      </w:tr>
      <w:tr w:rsidR="001664DF" w:rsidRPr="00AF5509" w14:paraId="22E72EA3" w14:textId="77777777" w:rsidTr="005B2E57">
        <w:trPr>
          <w:trHeight w:val="323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35F2F" w14:textId="77777777" w:rsidR="001664DF" w:rsidRPr="00AF5509" w:rsidRDefault="001664DF" w:rsidP="005B2E57">
            <w:pPr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자동차보험 구상금 분쟁 심의</w:t>
            </w:r>
            <w:r w:rsidR="00ED0996"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위원회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749B8" w14:textId="77777777" w:rsidR="001664DF" w:rsidRPr="00AF5509" w:rsidRDefault="00ED0996" w:rsidP="001664DF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구상금 정산 업무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3E1CD" w14:textId="77777777" w:rsidR="00ED0996" w:rsidRPr="00AF5509" w:rsidRDefault="00ED0996" w:rsidP="00ED0996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보험계약정보</w:t>
            </w:r>
          </w:p>
          <w:p w14:paraId="6B2A33A9" w14:textId="77777777" w:rsidR="00ED0996" w:rsidRPr="00AF5509" w:rsidRDefault="00ED0996" w:rsidP="00ED0996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(보험가입종목,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담보 등)</w:t>
            </w:r>
          </w:p>
          <w:p w14:paraId="4D0CD175" w14:textId="77777777" w:rsidR="00ED0996" w:rsidRPr="00AF5509" w:rsidRDefault="00ED0996" w:rsidP="00ED0996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보험금지급정보</w:t>
            </w:r>
          </w:p>
          <w:p w14:paraId="7FCC411A" w14:textId="77777777" w:rsidR="001664DF" w:rsidRPr="00AF5509" w:rsidRDefault="00ED0996" w:rsidP="00ED0996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(사고일자,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사고장소,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차량번호,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사고원인,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사고내용,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과실,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상해정도, 지급일자,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</w:t>
            </w:r>
            <w:proofErr w:type="spellStart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지급처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, 지급내역 등)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A8D36" w14:textId="77777777" w:rsidR="00ED0996" w:rsidRPr="00AF5509" w:rsidRDefault="00ED0996" w:rsidP="00ED0996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szCs w:val="20"/>
              </w:rPr>
              <w:t>제</w:t>
            </w:r>
            <w:r w:rsidRPr="00AF5509">
              <w:rPr>
                <w:rFonts w:asciiTheme="minorEastAsia" w:eastAsiaTheme="minorEastAsia" w:hAnsiTheme="minorEastAsia" w:cs="굴림"/>
                <w:szCs w:val="20"/>
              </w:rPr>
              <w:t>공 동의일로부터</w:t>
            </w:r>
          </w:p>
          <w:p w14:paraId="163839BF" w14:textId="77777777" w:rsidR="00ED0996" w:rsidRPr="00AF5509" w:rsidRDefault="00ED0996" w:rsidP="00ED0996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szCs w:val="20"/>
              </w:rPr>
              <w:t>개인</w:t>
            </w:r>
            <w:r w:rsidRPr="00AF5509">
              <w:rPr>
                <w:rFonts w:asciiTheme="minorEastAsia" w:eastAsiaTheme="minorEastAsia" w:hAnsiTheme="minorEastAsia" w:cs="굴림" w:hint="eastAsia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szCs w:val="20"/>
              </w:rPr>
              <w:t>신용</w:t>
            </w:r>
            <w:r w:rsidRPr="00AF5509">
              <w:rPr>
                <w:rFonts w:asciiTheme="minorEastAsia" w:eastAsiaTheme="minorEastAsia" w:hAnsiTheme="minorEastAsia" w:cs="굴림" w:hint="eastAsia"/>
                <w:szCs w:val="20"/>
              </w:rPr>
              <w:t>)</w:t>
            </w:r>
            <w:r w:rsidRPr="00AF5509">
              <w:rPr>
                <w:rFonts w:asciiTheme="minorEastAsia" w:eastAsiaTheme="minorEastAsia" w:hAnsiTheme="minorEastAsia" w:cs="굴림"/>
                <w:szCs w:val="20"/>
              </w:rPr>
              <w:t xml:space="preserve">정보의 </w:t>
            </w:r>
          </w:p>
          <w:p w14:paraId="060C01CC" w14:textId="77777777" w:rsidR="00ED0996" w:rsidRPr="00AF5509" w:rsidRDefault="00ED0996" w:rsidP="00ED0996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szCs w:val="20"/>
              </w:rPr>
              <w:t>제공목적을 달성할</w:t>
            </w:r>
          </w:p>
          <w:p w14:paraId="15ADA56F" w14:textId="77777777" w:rsidR="00ED0996" w:rsidRPr="00AF5509" w:rsidRDefault="00ED0996" w:rsidP="00ED0996">
            <w:pPr>
              <w:widowControl/>
              <w:wordWrap/>
              <w:autoSpaceDE/>
              <w:autoSpaceDN/>
              <w:jc w:val="left"/>
              <w:rPr>
                <w:rFonts w:asciiTheme="minorEastAsia" w:eastAsiaTheme="minorEastAsia" w:hAnsiTheme="minorEastAsia" w:cs="굴림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szCs w:val="20"/>
              </w:rPr>
              <w:t>때까지</w:t>
            </w:r>
          </w:p>
          <w:p w14:paraId="41B06140" w14:textId="77777777" w:rsidR="001664DF" w:rsidRPr="00AF5509" w:rsidRDefault="001664DF" w:rsidP="001664DF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268FAA7F" w14:textId="77777777" w:rsidR="00ED0996" w:rsidRPr="00AF5509" w:rsidRDefault="00ED0996" w:rsidP="001664DF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708C803B" w14:textId="77777777" w:rsidR="00ED0996" w:rsidRPr="00AF5509" w:rsidRDefault="00ED0996" w:rsidP="001664DF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59205D2E" w14:textId="77777777" w:rsidR="00ED0996" w:rsidRPr="00AF5509" w:rsidRDefault="00ED0996" w:rsidP="001664DF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  <w:p w14:paraId="49A39064" w14:textId="77777777" w:rsidR="00ED0996" w:rsidRPr="00AF5509" w:rsidRDefault="00ED0996" w:rsidP="001664DF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szCs w:val="20"/>
              </w:rPr>
            </w:pPr>
          </w:p>
        </w:tc>
      </w:tr>
    </w:tbl>
    <w:p w14:paraId="19F4E2AF" w14:textId="77777777" w:rsidR="00FA1E43" w:rsidRPr="00AF5509" w:rsidRDefault="00FA1E43">
      <w:pPr>
        <w:rPr>
          <w:rFonts w:asciiTheme="minorEastAsia" w:eastAsiaTheme="minorEastAsia" w:hAnsiTheme="minorEastAsia"/>
          <w:szCs w:val="20"/>
        </w:rPr>
      </w:pPr>
    </w:p>
    <w:p w14:paraId="62A90147" w14:textId="77777777" w:rsidR="00E02201" w:rsidRPr="00AF5509" w:rsidRDefault="00E02201" w:rsidP="00E02201">
      <w:pPr>
        <w:pStyle w:val="1"/>
        <w:widowControl w:val="0"/>
        <w:snapToGrid/>
        <w:spacing w:line="288" w:lineRule="auto"/>
        <w:ind w:firstLineChars="200" w:firstLine="400"/>
        <w:rPr>
          <w:color w:val="auto"/>
        </w:rPr>
      </w:pPr>
      <w:r w:rsidRPr="00AF5509">
        <w:rPr>
          <w:rFonts w:asciiTheme="minorEastAsia" w:eastAsiaTheme="minorEastAsia" w:hAnsiTheme="minorEastAsia" w:hint="eastAsia"/>
          <w:color w:val="auto"/>
        </w:rPr>
        <w:t xml:space="preserve">③ </w:t>
      </w:r>
      <w:r w:rsidRPr="00AF5509">
        <w:rPr>
          <w:rFonts w:eastAsia="맑은 고딕"/>
          <w:color w:val="auto"/>
        </w:rPr>
        <w:t>보험설계사</w:t>
      </w:r>
      <w:r w:rsidRPr="00AF5509">
        <w:rPr>
          <w:rFonts w:eastAsia="맑은 고딕"/>
          <w:color w:val="auto"/>
        </w:rPr>
        <w:t xml:space="preserve"> </w:t>
      </w:r>
      <w:r w:rsidRPr="00AF5509">
        <w:rPr>
          <w:rFonts w:eastAsia="맑은 고딕"/>
          <w:color w:val="auto"/>
        </w:rPr>
        <w:t>위촉</w:t>
      </w:r>
      <w:r w:rsidRPr="00AF5509">
        <w:rPr>
          <w:rFonts w:eastAsia="맑은 고딕"/>
          <w:color w:val="auto"/>
        </w:rPr>
        <w:t xml:space="preserve"> </w:t>
      </w:r>
      <w:r w:rsidRPr="00AF5509">
        <w:rPr>
          <w:rFonts w:eastAsia="맑은 고딕"/>
          <w:color w:val="auto"/>
        </w:rPr>
        <w:t>및</w:t>
      </w:r>
      <w:r w:rsidRPr="00AF5509">
        <w:rPr>
          <w:rFonts w:eastAsia="맑은 고딕"/>
          <w:color w:val="auto"/>
        </w:rPr>
        <w:t xml:space="preserve"> </w:t>
      </w:r>
      <w:r w:rsidRPr="00AF5509">
        <w:rPr>
          <w:rFonts w:eastAsia="맑은 고딕"/>
          <w:color w:val="auto"/>
        </w:rPr>
        <w:t>관리를</w:t>
      </w:r>
      <w:r w:rsidRPr="00AF5509">
        <w:rPr>
          <w:rFonts w:eastAsia="맑은 고딕"/>
          <w:color w:val="auto"/>
        </w:rPr>
        <w:t xml:space="preserve"> </w:t>
      </w:r>
      <w:r w:rsidRPr="00AF5509">
        <w:rPr>
          <w:rFonts w:eastAsia="맑은 고딕"/>
          <w:color w:val="auto"/>
        </w:rPr>
        <w:t>위한</w:t>
      </w:r>
      <w:r w:rsidRPr="00AF5509">
        <w:rPr>
          <w:rFonts w:eastAsia="맑은 고딕"/>
          <w:color w:val="auto"/>
        </w:rPr>
        <w:t xml:space="preserve"> </w:t>
      </w:r>
      <w:r w:rsidRPr="00AF5509">
        <w:rPr>
          <w:rFonts w:eastAsia="맑은 고딕"/>
          <w:color w:val="auto"/>
        </w:rPr>
        <w:t>개인</w:t>
      </w:r>
      <w:r w:rsidRPr="00AF5509">
        <w:rPr>
          <w:rFonts w:ascii="맑은 고딕" w:eastAsia="맑은 고딕" w:hAnsi="맑은 고딕" w:hint="eastAsia"/>
          <w:color w:val="auto"/>
        </w:rPr>
        <w:t>(</w:t>
      </w:r>
      <w:r w:rsidRPr="00AF5509">
        <w:rPr>
          <w:rFonts w:eastAsia="맑은 고딕"/>
          <w:color w:val="auto"/>
        </w:rPr>
        <w:t>신용</w:t>
      </w:r>
      <w:r w:rsidRPr="00AF5509">
        <w:rPr>
          <w:rFonts w:ascii="맑은 고딕" w:eastAsia="맑은 고딕" w:hAnsi="맑은 고딕" w:hint="eastAsia"/>
          <w:color w:val="auto"/>
        </w:rPr>
        <w:t>)</w:t>
      </w:r>
      <w:r w:rsidRPr="00AF5509">
        <w:rPr>
          <w:rFonts w:eastAsia="맑은 고딕"/>
          <w:color w:val="auto"/>
        </w:rPr>
        <w:t>정보</w:t>
      </w:r>
      <w:r w:rsidRPr="00AF5509">
        <w:rPr>
          <w:rFonts w:eastAsia="맑은 고딕"/>
          <w:color w:val="auto"/>
        </w:rPr>
        <w:t xml:space="preserve"> </w:t>
      </w:r>
      <w:r w:rsidRPr="00AF5509">
        <w:rPr>
          <w:rFonts w:eastAsia="맑은 고딕"/>
          <w:color w:val="auto"/>
        </w:rPr>
        <w:t>제공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6"/>
        <w:gridCol w:w="1861"/>
        <w:gridCol w:w="2119"/>
        <w:gridCol w:w="2138"/>
      </w:tblGrid>
      <w:tr w:rsidR="00AF5509" w:rsidRPr="00AF5509" w14:paraId="261BC81E" w14:textId="77777777" w:rsidTr="00E02201">
        <w:trPr>
          <w:trHeight w:val="36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A2F95B" w14:textId="77777777" w:rsidR="00E02201" w:rsidRPr="00AF5509" w:rsidRDefault="00E02201" w:rsidP="00E02201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  <w:t>제공받는 자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44D57F" w14:textId="77777777" w:rsidR="00E02201" w:rsidRPr="00AF5509" w:rsidRDefault="00E02201" w:rsidP="00E02201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  <w:t>제공목적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BF673E" w14:textId="77777777" w:rsidR="00E02201" w:rsidRPr="00AF5509" w:rsidRDefault="00E02201" w:rsidP="00E02201">
            <w:pPr>
              <w:widowControl/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  <w:t>제공항목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E883F9" w14:textId="77777777" w:rsidR="00E02201" w:rsidRPr="00AF5509" w:rsidRDefault="00E02201" w:rsidP="00E0220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szCs w:val="20"/>
              </w:rPr>
            </w:pPr>
            <w:proofErr w:type="spellStart"/>
            <w:r w:rsidRPr="00AF5509">
              <w:rPr>
                <w:rFonts w:ascii="굴림" w:eastAsia="맑은 고딕" w:hAnsi="굴림" w:cs="굴림"/>
                <w:b/>
                <w:bCs/>
                <w:szCs w:val="20"/>
              </w:rPr>
              <w:t>보유</w:t>
            </w:r>
            <w:r w:rsidRPr="00AF5509">
              <w:rPr>
                <w:rFonts w:ascii="맑은 고딕" w:eastAsia="맑은 고딕" w:hAnsi="맑은 고딕" w:cs="굴림" w:hint="eastAsia"/>
                <w:b/>
                <w:bCs/>
                <w:szCs w:val="20"/>
              </w:rPr>
              <w:t>·</w:t>
            </w:r>
            <w:r w:rsidRPr="00AF5509">
              <w:rPr>
                <w:rFonts w:ascii="굴림" w:eastAsia="맑은 고딕" w:hAnsi="굴림" w:cs="굴림"/>
                <w:b/>
                <w:bCs/>
                <w:szCs w:val="20"/>
              </w:rPr>
              <w:t>이용기간</w:t>
            </w:r>
            <w:proofErr w:type="spellEnd"/>
          </w:p>
        </w:tc>
      </w:tr>
      <w:tr w:rsidR="00E02201" w:rsidRPr="00AF5509" w14:paraId="5A7213B3" w14:textId="77777777" w:rsidTr="00E02201">
        <w:trPr>
          <w:trHeight w:val="2893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D8E684" w14:textId="77777777" w:rsidR="00E02201" w:rsidRPr="00AF5509" w:rsidRDefault="00E02201" w:rsidP="00E02201">
            <w:pPr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손해보험협회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101199" w14:textId="77777777" w:rsidR="00E02201" w:rsidRPr="00AF5509" w:rsidRDefault="00E02201" w:rsidP="00E02201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보험설계사 자격등록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관리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말소 업무</w:t>
            </w:r>
          </w:p>
          <w:p w14:paraId="517FE489" w14:textId="77777777" w:rsidR="00E02201" w:rsidRPr="00AF5509" w:rsidRDefault="00E02201" w:rsidP="00E02201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○ 보험설계사 자격시험관리 및 </w:t>
            </w:r>
          </w:p>
          <w:p w14:paraId="326F4053" w14:textId="77777777" w:rsidR="00E02201" w:rsidRPr="00AF5509" w:rsidRDefault="00E02201" w:rsidP="00E02201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증빙서류 발급 </w:t>
            </w:r>
          </w:p>
          <w:p w14:paraId="710380D9" w14:textId="77777777" w:rsidR="00E02201" w:rsidRPr="00AF5509" w:rsidRDefault="00E02201" w:rsidP="00E02201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보존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72F6B9" w14:textId="77777777" w:rsidR="00E02201" w:rsidRPr="00AF5509" w:rsidRDefault="00E02201" w:rsidP="00E02201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개인식별정보</w:t>
            </w:r>
          </w:p>
          <w:p w14:paraId="0B6FF4A5" w14:textId="77777777" w:rsidR="00E02201" w:rsidRPr="00AF5509" w:rsidRDefault="00E02201" w:rsidP="00E02201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성명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주민등록번</w:t>
            </w:r>
          </w:p>
          <w:p w14:paraId="610924D2" w14:textId="77777777" w:rsidR="00E02201" w:rsidRPr="00AF5509" w:rsidRDefault="00E02201" w:rsidP="00E02201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전화번호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직업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전자우편주소 등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</w:p>
          <w:p w14:paraId="36D6860C" w14:textId="77777777" w:rsidR="00E02201" w:rsidRPr="00AF5509" w:rsidRDefault="00E02201" w:rsidP="00E02201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○ 시험결과 점수 </w:t>
            </w:r>
          </w:p>
          <w:p w14:paraId="5EE15A91" w14:textId="77777777" w:rsidR="00E02201" w:rsidRPr="00AF5509" w:rsidRDefault="00E02201" w:rsidP="00E02201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및 합격여부</w:t>
            </w:r>
          </w:p>
          <w:p w14:paraId="065C4F36" w14:textId="77777777" w:rsidR="00E02201" w:rsidRPr="00AF5509" w:rsidRDefault="00E02201" w:rsidP="00E02201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○ 등록 및 말소</w:t>
            </w:r>
          </w:p>
          <w:p w14:paraId="1E5778A0" w14:textId="77777777" w:rsidR="00E02201" w:rsidRPr="00AF5509" w:rsidRDefault="00E02201" w:rsidP="00E02201">
            <w:pPr>
              <w:widowControl/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정보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BB59D5" w14:textId="77777777" w:rsidR="00E02201" w:rsidRPr="00AF5509" w:rsidRDefault="00E02201" w:rsidP="00E02201">
            <w:pPr>
              <w:wordWrap/>
              <w:snapToGrid w:val="0"/>
              <w:jc w:val="left"/>
              <w:textAlignment w:val="baseline"/>
              <w:rPr>
                <w:rFonts w:ascii="굴림" w:eastAsia="굴림" w:hAnsi="굴림" w:cs="굴림"/>
                <w:szCs w:val="20"/>
              </w:rPr>
            </w:pPr>
            <w:r w:rsidRPr="00AF5509">
              <w:rPr>
                <w:rFonts w:ascii="굴림" w:eastAsia="맑은 고딕" w:hAnsi="굴림" w:cs="굴림"/>
                <w:szCs w:val="20"/>
              </w:rPr>
              <w:t>제공</w:t>
            </w:r>
            <w:r w:rsidRPr="00AF5509">
              <w:rPr>
                <w:rFonts w:ascii="굴림" w:eastAsia="맑은 고딕" w:hAnsi="굴림" w:cs="굴림"/>
                <w:szCs w:val="20"/>
              </w:rPr>
              <w:t xml:space="preserve"> </w:t>
            </w:r>
            <w:r w:rsidRPr="00AF5509">
              <w:rPr>
                <w:rFonts w:ascii="굴림" w:eastAsia="맑은 고딕" w:hAnsi="굴림" w:cs="굴림"/>
                <w:szCs w:val="20"/>
              </w:rPr>
              <w:t>동의일로부터</w:t>
            </w:r>
            <w:r w:rsidRPr="00AF5509">
              <w:rPr>
                <w:rFonts w:ascii="굴림" w:eastAsia="맑은 고딕" w:hAnsi="굴림" w:cs="굴림"/>
                <w:szCs w:val="20"/>
              </w:rPr>
              <w:t xml:space="preserve"> </w:t>
            </w:r>
            <w:r w:rsidRPr="00AF5509">
              <w:rPr>
                <w:rFonts w:ascii="굴림" w:eastAsia="맑은 고딕" w:hAnsi="굴림" w:cs="굴림"/>
                <w:szCs w:val="20"/>
              </w:rPr>
              <w:t>개인</w:t>
            </w:r>
            <w:r w:rsidRPr="00AF5509">
              <w:rPr>
                <w:rFonts w:ascii="맑은 고딕" w:eastAsia="맑은 고딕" w:hAnsi="맑은 고딕" w:cs="굴림" w:hint="eastAsia"/>
                <w:szCs w:val="20"/>
              </w:rPr>
              <w:t>(</w:t>
            </w:r>
            <w:r w:rsidRPr="00AF5509">
              <w:rPr>
                <w:rFonts w:ascii="굴림" w:eastAsia="맑은 고딕" w:hAnsi="굴림" w:cs="굴림"/>
                <w:szCs w:val="20"/>
              </w:rPr>
              <w:t>신용</w:t>
            </w:r>
            <w:r w:rsidRPr="00AF5509">
              <w:rPr>
                <w:rFonts w:ascii="맑은 고딕" w:eastAsia="맑은 고딕" w:hAnsi="맑은 고딕" w:cs="굴림" w:hint="eastAsia"/>
                <w:szCs w:val="20"/>
              </w:rPr>
              <w:t>)</w:t>
            </w:r>
            <w:r w:rsidRPr="00AF5509">
              <w:rPr>
                <w:rFonts w:ascii="굴림" w:eastAsia="맑은 고딕" w:hAnsi="굴림" w:cs="굴림"/>
                <w:szCs w:val="20"/>
              </w:rPr>
              <w:t>정보의</w:t>
            </w:r>
            <w:r w:rsidRPr="00AF5509">
              <w:rPr>
                <w:rFonts w:ascii="굴림" w:eastAsia="맑은 고딕" w:hAnsi="굴림" w:cs="굴림"/>
                <w:szCs w:val="20"/>
              </w:rPr>
              <w:t xml:space="preserve"> </w:t>
            </w:r>
            <w:r w:rsidRPr="00AF5509">
              <w:rPr>
                <w:rFonts w:ascii="굴림" w:eastAsia="맑은 고딕" w:hAnsi="굴림" w:cs="굴림"/>
                <w:szCs w:val="20"/>
              </w:rPr>
              <w:t>제공</w:t>
            </w:r>
            <w:r w:rsidRPr="00AF5509">
              <w:rPr>
                <w:rFonts w:ascii="굴림" w:eastAsia="맑은 고딕" w:hAnsi="굴림" w:cs="굴림"/>
                <w:szCs w:val="20"/>
              </w:rPr>
              <w:t xml:space="preserve"> </w:t>
            </w:r>
            <w:r w:rsidRPr="00AF5509">
              <w:rPr>
                <w:rFonts w:ascii="굴림" w:eastAsia="맑은 고딕" w:hAnsi="굴림" w:cs="굴림"/>
                <w:szCs w:val="20"/>
              </w:rPr>
              <w:t>목적을</w:t>
            </w:r>
            <w:r w:rsidRPr="00AF5509">
              <w:rPr>
                <w:rFonts w:ascii="굴림" w:eastAsia="맑은 고딕" w:hAnsi="굴림" w:cs="굴림"/>
                <w:szCs w:val="20"/>
              </w:rPr>
              <w:t xml:space="preserve"> </w:t>
            </w:r>
            <w:r w:rsidRPr="00AF5509">
              <w:rPr>
                <w:rFonts w:ascii="굴림" w:eastAsia="맑은 고딕" w:hAnsi="굴림" w:cs="굴림"/>
                <w:szCs w:val="20"/>
              </w:rPr>
              <w:t>달성할</w:t>
            </w:r>
            <w:r w:rsidRPr="00AF5509">
              <w:rPr>
                <w:rFonts w:ascii="굴림" w:eastAsia="맑은 고딕" w:hAnsi="굴림" w:cs="굴림"/>
                <w:szCs w:val="20"/>
              </w:rPr>
              <w:t xml:space="preserve"> </w:t>
            </w:r>
            <w:r w:rsidRPr="00AF5509">
              <w:rPr>
                <w:rFonts w:ascii="굴림" w:eastAsia="맑은 고딕" w:hAnsi="굴림" w:cs="굴림"/>
                <w:szCs w:val="20"/>
              </w:rPr>
              <w:t>때까지</w:t>
            </w:r>
          </w:p>
        </w:tc>
      </w:tr>
    </w:tbl>
    <w:p w14:paraId="656A9344" w14:textId="77777777" w:rsidR="004441C0" w:rsidRPr="00AF5509" w:rsidRDefault="004441C0">
      <w:pPr>
        <w:rPr>
          <w:rFonts w:asciiTheme="minorEastAsia" w:eastAsiaTheme="minorEastAsia" w:hAnsiTheme="minorEastAsia"/>
          <w:szCs w:val="20"/>
        </w:rPr>
      </w:pPr>
    </w:p>
    <w:p w14:paraId="44A07E5B" w14:textId="77777777" w:rsidR="00E02201" w:rsidRPr="00AF5509" w:rsidRDefault="00E02201">
      <w:pPr>
        <w:rPr>
          <w:rFonts w:asciiTheme="minorEastAsia" w:eastAsiaTheme="minorEastAsia" w:hAnsiTheme="minorEastAsia"/>
          <w:szCs w:val="20"/>
        </w:rPr>
      </w:pPr>
    </w:p>
    <w:p w14:paraId="5C1C3D0D" w14:textId="77777777" w:rsidR="004441C0" w:rsidRPr="00AF5509" w:rsidRDefault="004441C0" w:rsidP="004441C0">
      <w:pPr>
        <w:rPr>
          <w:rFonts w:asciiTheme="minorEastAsia" w:eastAsiaTheme="minorEastAsia" w:hAnsiTheme="minorEastAsia"/>
          <w:b/>
          <w:sz w:val="24"/>
        </w:rPr>
      </w:pPr>
      <w:r w:rsidRPr="00AF5509">
        <w:rPr>
          <w:rFonts w:asciiTheme="minorEastAsia" w:eastAsiaTheme="minorEastAsia" w:hAnsiTheme="minorEastAsia" w:hint="eastAsia"/>
          <w:b/>
          <w:sz w:val="24"/>
        </w:rPr>
        <w:t xml:space="preserve">3. 신용정보 </w:t>
      </w:r>
      <w:proofErr w:type="spellStart"/>
      <w:r w:rsidRPr="00AF5509">
        <w:rPr>
          <w:rFonts w:asciiTheme="minorEastAsia" w:eastAsiaTheme="minorEastAsia" w:hAnsiTheme="minorEastAsia" w:hint="eastAsia"/>
          <w:b/>
          <w:sz w:val="24"/>
        </w:rPr>
        <w:t>보유ㆍ이용기간</w:t>
      </w:r>
      <w:proofErr w:type="spellEnd"/>
      <w:r w:rsidRPr="00AF5509">
        <w:rPr>
          <w:rFonts w:asciiTheme="minorEastAsia" w:eastAsiaTheme="minorEastAsia" w:hAnsiTheme="minorEastAsia" w:hint="eastAsia"/>
          <w:b/>
          <w:sz w:val="24"/>
        </w:rPr>
        <w:t xml:space="preserve"> 및 파기 </w:t>
      </w:r>
      <w:proofErr w:type="spellStart"/>
      <w:r w:rsidRPr="00AF5509">
        <w:rPr>
          <w:rFonts w:asciiTheme="minorEastAsia" w:eastAsiaTheme="minorEastAsia" w:hAnsiTheme="minorEastAsia" w:hint="eastAsia"/>
          <w:b/>
          <w:sz w:val="24"/>
        </w:rPr>
        <w:t>절차ㆍ방법</w:t>
      </w:r>
      <w:proofErr w:type="spellEnd"/>
    </w:p>
    <w:p w14:paraId="425F0D50" w14:textId="66FE90EC" w:rsidR="004C3E24" w:rsidRPr="00AF5509" w:rsidRDefault="004441C0" w:rsidP="00FE2F1C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AF5509">
        <w:rPr>
          <w:rFonts w:asciiTheme="minorEastAsia" w:eastAsiaTheme="minorEastAsia" w:hAnsiTheme="minorEastAsia" w:hint="eastAsia"/>
          <w:sz w:val="22"/>
          <w:szCs w:val="22"/>
        </w:rPr>
        <w:t>가.</w:t>
      </w:r>
      <w:r w:rsidR="00FE2F1C" w:rsidRPr="00AF5509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8B3869" w:rsidRPr="00AF5509">
        <w:rPr>
          <w:rFonts w:asciiTheme="minorEastAsia" w:eastAsiaTheme="minorEastAsia" w:hAnsiTheme="minorEastAsia" w:hint="eastAsia"/>
          <w:sz w:val="22"/>
          <w:szCs w:val="22"/>
        </w:rPr>
        <w:t xml:space="preserve">회사의 </w:t>
      </w:r>
      <w:r w:rsidRPr="00AF5509">
        <w:rPr>
          <w:rFonts w:asciiTheme="minorEastAsia" w:eastAsiaTheme="minorEastAsia" w:hAnsiTheme="minorEastAsia" w:hint="eastAsia"/>
          <w:sz w:val="22"/>
          <w:szCs w:val="22"/>
        </w:rPr>
        <w:t>신용정보 보유 및 이용기간</w:t>
      </w:r>
      <w:r w:rsidR="008B3869" w:rsidRPr="00AF5509">
        <w:rPr>
          <w:rFonts w:asciiTheme="minorEastAsia" w:eastAsiaTheme="minorEastAsia" w:hAnsiTheme="minorEastAsia" w:hint="eastAsia"/>
          <w:sz w:val="22"/>
          <w:szCs w:val="22"/>
        </w:rPr>
        <w:t>은 다음과 같습니다.</w:t>
      </w:r>
      <w:r w:rsidRPr="00AF5509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</w:p>
    <w:p w14:paraId="538E9DFD" w14:textId="77777777" w:rsidR="004D6AF2" w:rsidRPr="00AF5509" w:rsidRDefault="004441C0" w:rsidP="00FE2F1C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①</w:t>
      </w:r>
      <w:r w:rsidR="00FE2F1C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신용정보 제공 및 조회 관련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보유ㆍ이용기간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 </w:t>
      </w:r>
    </w:p>
    <w:p w14:paraId="214FCA47" w14:textId="3536E1D3" w:rsidR="004441C0" w:rsidRPr="00AF5509" w:rsidRDefault="004D6AF2" w:rsidP="004D6AF2">
      <w:pPr>
        <w:ind w:firstLineChars="300" w:firstLine="6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/>
          <w:szCs w:val="20"/>
        </w:rPr>
        <w:lastRenderedPageBreak/>
        <w:t>-</w:t>
      </w:r>
      <w:r w:rsidR="004441C0" w:rsidRPr="00AF5509">
        <w:rPr>
          <w:rFonts w:asciiTheme="minorEastAsia" w:eastAsiaTheme="minorEastAsia" w:hAnsiTheme="minorEastAsia" w:hint="eastAsia"/>
          <w:szCs w:val="20"/>
        </w:rPr>
        <w:t xml:space="preserve"> 계약의 </w:t>
      </w:r>
      <w:r w:rsidR="006D5BC5" w:rsidRPr="00AF5509">
        <w:rPr>
          <w:rFonts w:asciiTheme="minorEastAsia" w:eastAsiaTheme="minorEastAsia" w:hAnsiTheme="minorEastAsia" w:hint="eastAsia"/>
          <w:szCs w:val="20"/>
        </w:rPr>
        <w:t>체결</w:t>
      </w:r>
      <w:r w:rsidR="004441C0" w:rsidRPr="00AF5509">
        <w:rPr>
          <w:rFonts w:asciiTheme="minorEastAsia" w:eastAsiaTheme="minorEastAsia" w:hAnsiTheme="minorEastAsia" w:hint="eastAsia"/>
          <w:szCs w:val="20"/>
        </w:rPr>
        <w:t>시부터 계약의 효력이 유지되는 때까지</w:t>
      </w:r>
    </w:p>
    <w:p w14:paraId="0D0FD7B1" w14:textId="77777777" w:rsidR="004441C0" w:rsidRPr="00AF5509" w:rsidRDefault="004D6AF2" w:rsidP="004D6AF2">
      <w:pPr>
        <w:ind w:firstLineChars="300" w:firstLine="6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- </w:t>
      </w:r>
      <w:r w:rsidR="004441C0" w:rsidRPr="00AF5509">
        <w:rPr>
          <w:rFonts w:asciiTheme="minorEastAsia" w:eastAsiaTheme="minorEastAsia" w:hAnsiTheme="minorEastAsia" w:hint="eastAsia"/>
          <w:szCs w:val="20"/>
        </w:rPr>
        <w:t>계약의 갱신 등으로 변경되는 경우도 포함</w:t>
      </w:r>
    </w:p>
    <w:p w14:paraId="33D2693C" w14:textId="15822310" w:rsidR="004441C0" w:rsidRPr="00AF5509" w:rsidRDefault="00097A49" w:rsidP="00225681">
      <w:pPr>
        <w:ind w:firstLine="6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※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pacing w:val="-6"/>
          <w:szCs w:val="20"/>
        </w:rPr>
        <w:t>법률에</w:t>
      </w:r>
      <w:r w:rsidRPr="00AF5509">
        <w:rPr>
          <w:rFonts w:asciiTheme="minorEastAsia" w:eastAsiaTheme="minorEastAsia" w:hAnsiTheme="minorEastAsia"/>
          <w:spacing w:val="-6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pacing w:val="-6"/>
          <w:szCs w:val="20"/>
        </w:rPr>
        <w:t>따라</w:t>
      </w:r>
      <w:r w:rsidRPr="00AF5509">
        <w:rPr>
          <w:rFonts w:asciiTheme="minorEastAsia" w:eastAsiaTheme="minorEastAsia" w:hAnsiTheme="minorEastAsia"/>
          <w:spacing w:val="-6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pacing w:val="-6"/>
          <w:szCs w:val="20"/>
        </w:rPr>
        <w:t>신용정보를</w:t>
      </w:r>
      <w:r w:rsidRPr="00AF5509">
        <w:rPr>
          <w:rFonts w:asciiTheme="minorEastAsia" w:eastAsiaTheme="minorEastAsia" w:hAnsiTheme="minorEastAsia"/>
          <w:spacing w:val="-6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pacing w:val="-6"/>
          <w:szCs w:val="20"/>
        </w:rPr>
        <w:t>제공받는</w:t>
      </w:r>
      <w:r w:rsidRPr="00AF5509">
        <w:rPr>
          <w:rFonts w:asciiTheme="minorEastAsia" w:eastAsiaTheme="minorEastAsia" w:hAnsiTheme="minorEastAsia"/>
          <w:spacing w:val="-6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pacing w:val="-6"/>
          <w:szCs w:val="20"/>
        </w:rPr>
        <w:t>경우에는</w:t>
      </w:r>
      <w:r w:rsidRPr="00AF5509">
        <w:rPr>
          <w:rFonts w:asciiTheme="minorEastAsia" w:eastAsiaTheme="minorEastAsia" w:hAnsiTheme="minorEastAsia"/>
          <w:spacing w:val="-6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pacing w:val="-6"/>
          <w:szCs w:val="20"/>
        </w:rPr>
        <w:t>위의</w:t>
      </w:r>
      <w:r w:rsidRPr="00AF5509">
        <w:rPr>
          <w:rFonts w:asciiTheme="minorEastAsia" w:eastAsiaTheme="minorEastAsia" w:hAnsiTheme="minorEastAsia"/>
          <w:spacing w:val="-6"/>
          <w:szCs w:val="20"/>
        </w:rPr>
        <w:t xml:space="preserve"> </w:t>
      </w:r>
      <w:proofErr w:type="spellStart"/>
      <w:r w:rsidRPr="00AF5509">
        <w:rPr>
          <w:rFonts w:asciiTheme="minorEastAsia" w:eastAsiaTheme="minorEastAsia" w:hAnsiTheme="minorEastAsia" w:hint="eastAsia"/>
          <w:spacing w:val="-6"/>
          <w:szCs w:val="20"/>
        </w:rPr>
        <w:t>보유</w:t>
      </w:r>
      <w:r w:rsidRPr="00AF5509">
        <w:rPr>
          <w:rFonts w:hAnsi="바탕" w:hint="eastAsia"/>
          <w:spacing w:val="-6"/>
        </w:rPr>
        <w:t>·</w:t>
      </w:r>
      <w:r w:rsidRPr="00AF5509">
        <w:rPr>
          <w:rFonts w:asciiTheme="minorEastAsia" w:eastAsiaTheme="minorEastAsia" w:hAnsiTheme="minorEastAsia" w:hint="eastAsia"/>
          <w:spacing w:val="-6"/>
          <w:szCs w:val="20"/>
        </w:rPr>
        <w:t>이용기간이</w:t>
      </w:r>
      <w:proofErr w:type="spellEnd"/>
      <w:r w:rsidRPr="00AF5509">
        <w:rPr>
          <w:rFonts w:asciiTheme="minorEastAsia" w:eastAsiaTheme="minorEastAsia" w:hAnsiTheme="minorEastAsia"/>
          <w:spacing w:val="-6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pacing w:val="-6"/>
          <w:szCs w:val="20"/>
        </w:rPr>
        <w:t>적용되지</w:t>
      </w:r>
      <w:r w:rsidRPr="00AF5509">
        <w:rPr>
          <w:rFonts w:asciiTheme="minorEastAsia" w:eastAsiaTheme="minorEastAsia" w:hAnsiTheme="minorEastAsia"/>
          <w:spacing w:val="-6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pacing w:val="-6"/>
          <w:szCs w:val="20"/>
        </w:rPr>
        <w:t>않습니다</w:t>
      </w:r>
      <w:r w:rsidRPr="00AF5509">
        <w:rPr>
          <w:rFonts w:asciiTheme="minorEastAsia" w:eastAsiaTheme="minorEastAsia" w:hAnsiTheme="minorEastAsia" w:hint="eastAsia"/>
          <w:szCs w:val="20"/>
        </w:rPr>
        <w:t>.</w:t>
      </w:r>
    </w:p>
    <w:p w14:paraId="2A1BE4A9" w14:textId="77777777" w:rsidR="004D6AF2" w:rsidRPr="00AF5509" w:rsidRDefault="004441C0" w:rsidP="004D6AF2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②</w:t>
      </w:r>
      <w:r w:rsidR="004D6AF2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신용정보 제공 및 이용 관련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보유ㆍ이용기간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 </w:t>
      </w:r>
    </w:p>
    <w:p w14:paraId="0B1FF446" w14:textId="77777777" w:rsidR="004441C0" w:rsidRPr="00AF5509" w:rsidRDefault="004D6AF2" w:rsidP="004D6AF2">
      <w:pPr>
        <w:ind w:firstLine="6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- </w:t>
      </w:r>
      <w:r w:rsidR="004441C0" w:rsidRPr="00AF5509">
        <w:rPr>
          <w:rFonts w:asciiTheme="minorEastAsia" w:eastAsiaTheme="minorEastAsia" w:hAnsiTheme="minorEastAsia" w:hint="eastAsia"/>
          <w:szCs w:val="20"/>
        </w:rPr>
        <w:t xml:space="preserve">관련 </w:t>
      </w:r>
      <w:r w:rsidR="006473FD" w:rsidRPr="00AF5509">
        <w:rPr>
          <w:rFonts w:asciiTheme="minorEastAsia" w:eastAsiaTheme="minorEastAsia" w:hAnsiTheme="minorEastAsia" w:hint="eastAsia"/>
          <w:szCs w:val="20"/>
        </w:rPr>
        <w:t>법</w:t>
      </w:r>
      <w:r w:rsidR="004441C0" w:rsidRPr="00AF5509">
        <w:rPr>
          <w:rFonts w:asciiTheme="minorEastAsia" w:eastAsiaTheme="minorEastAsia" w:hAnsiTheme="minorEastAsia" w:hint="eastAsia"/>
          <w:szCs w:val="20"/>
        </w:rPr>
        <w:t>령 또는 내부기준에 의해 보관이 허용되는 시기까지</w:t>
      </w:r>
    </w:p>
    <w:p w14:paraId="63EAE2D7" w14:textId="77777777" w:rsidR="004441C0" w:rsidRPr="00AF5509" w:rsidRDefault="004D6AF2" w:rsidP="004D6AF2">
      <w:pPr>
        <w:ind w:firstLineChars="300" w:firstLine="6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- </w:t>
      </w:r>
      <w:r w:rsidR="004441C0" w:rsidRPr="00AF5509">
        <w:rPr>
          <w:rFonts w:asciiTheme="minorEastAsia" w:eastAsiaTheme="minorEastAsia" w:hAnsiTheme="minorEastAsia" w:hint="eastAsia"/>
          <w:szCs w:val="20"/>
        </w:rPr>
        <w:t xml:space="preserve">신용정보 </w:t>
      </w:r>
      <w:proofErr w:type="spellStart"/>
      <w:r w:rsidR="004441C0" w:rsidRPr="00AF5509">
        <w:rPr>
          <w:rFonts w:asciiTheme="minorEastAsia" w:eastAsiaTheme="minorEastAsia" w:hAnsiTheme="minorEastAsia" w:hint="eastAsia"/>
          <w:szCs w:val="20"/>
        </w:rPr>
        <w:t>제공ㆍ이용</w:t>
      </w:r>
      <w:proofErr w:type="spellEnd"/>
      <w:r w:rsidR="004441C0" w:rsidRPr="00AF5509">
        <w:rPr>
          <w:rFonts w:asciiTheme="minorEastAsia" w:eastAsiaTheme="minorEastAsia" w:hAnsiTheme="minorEastAsia" w:hint="eastAsia"/>
          <w:szCs w:val="20"/>
        </w:rPr>
        <w:t xml:space="preserve"> 동의 철회요청 시까지</w:t>
      </w:r>
    </w:p>
    <w:p w14:paraId="28A5EEB2" w14:textId="77777777" w:rsidR="004441C0" w:rsidRPr="00AF5509" w:rsidRDefault="004441C0" w:rsidP="004441C0">
      <w:pPr>
        <w:rPr>
          <w:rFonts w:asciiTheme="minorEastAsia" w:eastAsiaTheme="minorEastAsia" w:hAnsiTheme="minorEastAsia"/>
          <w:szCs w:val="20"/>
        </w:rPr>
      </w:pPr>
    </w:p>
    <w:p w14:paraId="00C2E9DA" w14:textId="5BBBCAC9" w:rsidR="004C3E24" w:rsidRPr="00AF5509" w:rsidRDefault="004441C0" w:rsidP="004D6AF2">
      <w:pPr>
        <w:ind w:firstLineChars="100" w:firstLine="22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 w:val="22"/>
          <w:szCs w:val="20"/>
        </w:rPr>
        <w:t>나.</w:t>
      </w:r>
      <w:r w:rsidR="004D6AF2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8B3869"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회사가 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>신용정보</w:t>
      </w:r>
      <w:r w:rsidR="008B3869" w:rsidRPr="00AF5509">
        <w:rPr>
          <w:rFonts w:asciiTheme="minorEastAsia" w:eastAsiaTheme="minorEastAsia" w:hAnsiTheme="minorEastAsia" w:hint="eastAsia"/>
          <w:sz w:val="22"/>
          <w:szCs w:val="20"/>
        </w:rPr>
        <w:t>를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 파기</w:t>
      </w:r>
      <w:r w:rsidR="008B3869" w:rsidRPr="00AF5509">
        <w:rPr>
          <w:rFonts w:asciiTheme="minorEastAsia" w:eastAsiaTheme="minorEastAsia" w:hAnsiTheme="minorEastAsia" w:hint="eastAsia"/>
          <w:sz w:val="22"/>
          <w:szCs w:val="20"/>
        </w:rPr>
        <w:t>하는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 절차 및 방법</w:t>
      </w:r>
      <w:r w:rsidR="008B3869" w:rsidRPr="00AF5509">
        <w:rPr>
          <w:rFonts w:asciiTheme="minorEastAsia" w:eastAsiaTheme="minorEastAsia" w:hAnsiTheme="minorEastAsia" w:hint="eastAsia"/>
          <w:sz w:val="22"/>
          <w:szCs w:val="20"/>
        </w:rPr>
        <w:t>은 다음과 같습니다.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 </w:t>
      </w:r>
    </w:p>
    <w:p w14:paraId="589130C2" w14:textId="3C87D443" w:rsidR="00A305A5" w:rsidRPr="00AF5509" w:rsidRDefault="004441C0" w:rsidP="004D6AF2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①</w:t>
      </w:r>
      <w:r w:rsidR="004D6AF2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파기사유가 발생한 경우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지체없이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파기</w:t>
      </w:r>
      <w:r w:rsidR="00A305A5" w:rsidRPr="00AF5509">
        <w:rPr>
          <w:rFonts w:asciiTheme="minorEastAsia" w:eastAsiaTheme="minorEastAsia" w:hAnsiTheme="minorEastAsia"/>
          <w:szCs w:val="20"/>
        </w:rPr>
        <w:br/>
      </w:r>
      <w:r w:rsidR="00A305A5" w:rsidRPr="00AF5509">
        <w:rPr>
          <w:rFonts w:asciiTheme="minorEastAsia" w:eastAsiaTheme="minorEastAsia" w:hAnsiTheme="minorEastAsia"/>
          <w:szCs w:val="20"/>
        </w:rPr>
        <w:tab/>
        <w:t xml:space="preserve">- </w:t>
      </w:r>
      <w:r w:rsidR="00A305A5" w:rsidRPr="00AF5509">
        <w:rPr>
          <w:rFonts w:asciiTheme="minorEastAsia" w:eastAsiaTheme="minorEastAsia" w:hAnsiTheme="minorEastAsia" w:hint="eastAsia"/>
          <w:szCs w:val="20"/>
        </w:rPr>
        <w:t xml:space="preserve">거래종료 후 </w:t>
      </w:r>
      <w:r w:rsidR="00A305A5" w:rsidRPr="00AF5509">
        <w:rPr>
          <w:rFonts w:asciiTheme="minorEastAsia" w:eastAsiaTheme="minorEastAsia" w:hAnsiTheme="minorEastAsia"/>
          <w:szCs w:val="20"/>
        </w:rPr>
        <w:t>3</w:t>
      </w:r>
      <w:r w:rsidR="00A305A5" w:rsidRPr="00AF5509">
        <w:rPr>
          <w:rFonts w:asciiTheme="minorEastAsia" w:eastAsiaTheme="minorEastAsia" w:hAnsiTheme="minorEastAsia" w:hint="eastAsia"/>
          <w:szCs w:val="20"/>
        </w:rPr>
        <w:t>개월 경과 시 불필요한 정보는 즉시 파기</w:t>
      </w:r>
    </w:p>
    <w:p w14:paraId="108BE8C7" w14:textId="77777777" w:rsidR="00A305A5" w:rsidRPr="00AF5509" w:rsidRDefault="00A305A5" w:rsidP="00225681">
      <w:pPr>
        <w:ind w:left="400" w:firstLineChars="400" w:firstLine="8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/>
          <w:szCs w:val="20"/>
        </w:rPr>
        <w:t>[</w:t>
      </w:r>
      <w:r w:rsidRPr="00AF5509">
        <w:rPr>
          <w:rFonts w:asciiTheme="minorEastAsia" w:eastAsiaTheme="minorEastAsia" w:hAnsiTheme="minorEastAsia" w:hint="eastAsia"/>
          <w:szCs w:val="20"/>
        </w:rPr>
        <w:t>불필요한 파기정보 예시]</w:t>
      </w:r>
    </w:p>
    <w:tbl>
      <w:tblPr>
        <w:tblStyle w:val="ac"/>
        <w:tblW w:w="0" w:type="auto"/>
        <w:tblInd w:w="400" w:type="dxa"/>
        <w:tblLook w:val="04A0" w:firstRow="1" w:lastRow="0" w:firstColumn="1" w:lastColumn="0" w:noHBand="0" w:noVBand="1"/>
      </w:tblPr>
      <w:tblGrid>
        <w:gridCol w:w="2289"/>
        <w:gridCol w:w="5805"/>
      </w:tblGrid>
      <w:tr w:rsidR="00AF5509" w:rsidRPr="00AF5509" w14:paraId="7DDF1851" w14:textId="77777777" w:rsidTr="00225681">
        <w:tc>
          <w:tcPr>
            <w:tcW w:w="2289" w:type="dxa"/>
          </w:tcPr>
          <w:p w14:paraId="1D8EE669" w14:textId="05BBEF5D" w:rsidR="00841F29" w:rsidRPr="00AF5509" w:rsidRDefault="00841F29" w:rsidP="002256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AF5509">
              <w:rPr>
                <w:rFonts w:asciiTheme="minorEastAsia" w:eastAsiaTheme="minorEastAsia" w:hAnsiTheme="minorEastAsia" w:hint="eastAsia"/>
                <w:szCs w:val="20"/>
              </w:rPr>
              <w:t>구분</w:t>
            </w:r>
          </w:p>
        </w:tc>
        <w:tc>
          <w:tcPr>
            <w:tcW w:w="5805" w:type="dxa"/>
          </w:tcPr>
          <w:p w14:paraId="0E2A0A70" w14:textId="291C7DBE" w:rsidR="00841F29" w:rsidRPr="00AF5509" w:rsidRDefault="00841F29" w:rsidP="002256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AF5509">
              <w:rPr>
                <w:rFonts w:asciiTheme="minorEastAsia" w:eastAsiaTheme="minorEastAsia" w:hAnsiTheme="minorEastAsia" w:hint="eastAsia"/>
                <w:szCs w:val="20"/>
              </w:rPr>
              <w:t>파기 항목</w:t>
            </w:r>
          </w:p>
        </w:tc>
      </w:tr>
      <w:tr w:rsidR="00AF5509" w:rsidRPr="00AF5509" w14:paraId="6E7732AD" w14:textId="77777777" w:rsidTr="00225681">
        <w:tc>
          <w:tcPr>
            <w:tcW w:w="2289" w:type="dxa"/>
          </w:tcPr>
          <w:p w14:paraId="72B4CD04" w14:textId="6F2FB034" w:rsidR="00841F29" w:rsidRPr="00AF5509" w:rsidRDefault="00841F29" w:rsidP="002256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AF5509">
              <w:rPr>
                <w:rFonts w:asciiTheme="minorEastAsia" w:eastAsiaTheme="minorEastAsia" w:hAnsiTheme="minorEastAsia" w:hint="eastAsia"/>
                <w:szCs w:val="20"/>
              </w:rPr>
              <w:t>보험계약</w:t>
            </w:r>
          </w:p>
        </w:tc>
        <w:tc>
          <w:tcPr>
            <w:tcW w:w="5805" w:type="dxa"/>
          </w:tcPr>
          <w:p w14:paraId="1D29FA62" w14:textId="3AA3BC46" w:rsidR="00841F29" w:rsidRPr="00AF5509" w:rsidRDefault="00841F29" w:rsidP="002256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AF5509">
              <w:rPr>
                <w:rFonts w:asciiTheme="minorEastAsia" w:eastAsiaTheme="minorEastAsia" w:hAnsiTheme="minorEastAsia" w:hint="eastAsia"/>
                <w:szCs w:val="20"/>
              </w:rPr>
              <w:t>취미,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직업,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부업,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proofErr w:type="spellStart"/>
            <w:r w:rsidRPr="00AF5509">
              <w:rPr>
                <w:rFonts w:asciiTheme="minorEastAsia" w:eastAsiaTheme="minorEastAsia" w:hAnsiTheme="minorEastAsia" w:hint="eastAsia"/>
                <w:szCs w:val="20"/>
              </w:rPr>
              <w:t>흡연·음주</w:t>
            </w:r>
            <w:proofErr w:type="spellEnd"/>
            <w:r w:rsidRPr="00AF5509">
              <w:rPr>
                <w:rFonts w:asciiTheme="minorEastAsia" w:eastAsiaTheme="minorEastAsia" w:hAnsiTheme="minorEastAsia" w:hint="eastAsia"/>
                <w:szCs w:val="20"/>
              </w:rPr>
              <w:t>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proofErr w:type="spellStart"/>
            <w:r w:rsidRPr="00AF5509">
              <w:rPr>
                <w:rFonts w:asciiTheme="minorEastAsia" w:eastAsiaTheme="minorEastAsia" w:hAnsiTheme="minorEastAsia" w:hint="eastAsia"/>
                <w:szCs w:val="20"/>
              </w:rPr>
              <w:t>소득·재산사항</w:t>
            </w:r>
            <w:proofErr w:type="spellEnd"/>
            <w:r w:rsidRPr="00AF5509">
              <w:rPr>
                <w:rFonts w:asciiTheme="minorEastAsia" w:eastAsiaTheme="minorEastAsia" w:hAnsiTheme="minorEastAsia" w:hint="eastAsia"/>
                <w:szCs w:val="20"/>
              </w:rPr>
              <w:t>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병역,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결혼기념일,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주거형태 등</w:t>
            </w:r>
          </w:p>
        </w:tc>
      </w:tr>
      <w:tr w:rsidR="0086577B" w:rsidRPr="00AF5509" w14:paraId="65F09E51" w14:textId="77777777" w:rsidTr="00225681">
        <w:tc>
          <w:tcPr>
            <w:tcW w:w="2289" w:type="dxa"/>
          </w:tcPr>
          <w:p w14:paraId="6DE01613" w14:textId="1F3266E7" w:rsidR="00841F29" w:rsidRPr="00AF5509" w:rsidRDefault="00841F29" w:rsidP="002256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AF5509">
              <w:rPr>
                <w:rFonts w:asciiTheme="minorEastAsia" w:eastAsiaTheme="minorEastAsia" w:hAnsiTheme="minorEastAsia" w:hint="eastAsia"/>
                <w:szCs w:val="20"/>
              </w:rPr>
              <w:t>여신계약</w:t>
            </w:r>
          </w:p>
        </w:tc>
        <w:tc>
          <w:tcPr>
            <w:tcW w:w="5805" w:type="dxa"/>
          </w:tcPr>
          <w:p w14:paraId="48BBC13A" w14:textId="369D57E0" w:rsidR="00841F29" w:rsidRPr="00AF5509" w:rsidRDefault="00841F29" w:rsidP="00225681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AF5509">
              <w:rPr>
                <w:rFonts w:asciiTheme="minorEastAsia" w:eastAsiaTheme="minorEastAsia" w:hAnsiTheme="minorEastAsia" w:hint="eastAsia"/>
                <w:szCs w:val="20"/>
              </w:rPr>
              <w:t>세대주,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주거종류,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주거방식,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결혼여부,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결혼기념일,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proofErr w:type="spellStart"/>
            <w:r w:rsidRPr="00AF5509">
              <w:rPr>
                <w:rFonts w:asciiTheme="minorEastAsia" w:eastAsiaTheme="minorEastAsia" w:hAnsiTheme="minorEastAsia" w:hint="eastAsia"/>
                <w:szCs w:val="20"/>
              </w:rPr>
              <w:t>자녀수</w:t>
            </w:r>
            <w:proofErr w:type="spellEnd"/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가족사항,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직장명,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직업,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입사일자 등</w:t>
            </w:r>
          </w:p>
        </w:tc>
      </w:tr>
    </w:tbl>
    <w:p w14:paraId="5091F2BD" w14:textId="08F8DC52" w:rsidR="004441C0" w:rsidRPr="00AF5509" w:rsidRDefault="004441C0" w:rsidP="00225681">
      <w:pPr>
        <w:ind w:left="400" w:firstLineChars="400" w:firstLine="800"/>
        <w:rPr>
          <w:rFonts w:asciiTheme="minorEastAsia" w:eastAsiaTheme="minorEastAsia" w:hAnsiTheme="minorEastAsia"/>
          <w:szCs w:val="20"/>
        </w:rPr>
      </w:pPr>
    </w:p>
    <w:p w14:paraId="0A1A0C63" w14:textId="77777777" w:rsidR="004441C0" w:rsidRPr="00AF5509" w:rsidRDefault="004441C0" w:rsidP="004D6AF2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②</w:t>
      </w:r>
      <w:r w:rsidR="004D6AF2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전산화</w:t>
      </w:r>
      <w:r w:rsidR="00EE52E7" w:rsidRPr="00AF5509">
        <w:rPr>
          <w:rFonts w:asciiTheme="minorEastAsia" w:eastAsiaTheme="minorEastAsia" w:hAnsiTheme="minorEastAsia" w:hint="eastAsia"/>
          <w:szCs w:val="20"/>
        </w:rPr>
        <w:t>된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 개인</w:t>
      </w:r>
      <w:r w:rsidR="004D6AF2" w:rsidRPr="00AF5509">
        <w:rPr>
          <w:rFonts w:asciiTheme="minorEastAsia" w:eastAsiaTheme="minorEastAsia" w:hAnsiTheme="minorEastAsia" w:hint="eastAsia"/>
          <w:szCs w:val="20"/>
        </w:rPr>
        <w:t>(신용)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정보는 기술적으로 재생할 수 없도록 </w:t>
      </w:r>
      <w:r w:rsidR="004D6AF2" w:rsidRPr="00AF5509">
        <w:rPr>
          <w:rFonts w:asciiTheme="minorEastAsia" w:eastAsiaTheme="minorEastAsia" w:hAnsiTheme="minorEastAsia" w:hint="eastAsia"/>
          <w:szCs w:val="20"/>
        </w:rPr>
        <w:t>파기</w:t>
      </w:r>
    </w:p>
    <w:p w14:paraId="2459FB19" w14:textId="76C4A276" w:rsidR="004441C0" w:rsidRPr="00AF5509" w:rsidRDefault="004441C0" w:rsidP="004D6AF2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③</w:t>
      </w:r>
      <w:r w:rsidR="004D6AF2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="00EE52E7" w:rsidRPr="00AF5509">
        <w:rPr>
          <w:rFonts w:asciiTheme="minorEastAsia" w:eastAsiaTheme="minorEastAsia" w:hAnsiTheme="minorEastAsia" w:hint="eastAsia"/>
          <w:szCs w:val="20"/>
        </w:rPr>
        <w:t>개인(</w:t>
      </w:r>
      <w:r w:rsidRPr="00AF5509">
        <w:rPr>
          <w:rFonts w:asciiTheme="minorEastAsia" w:eastAsiaTheme="minorEastAsia" w:hAnsiTheme="minorEastAsia" w:hint="eastAsia"/>
          <w:szCs w:val="20"/>
        </w:rPr>
        <w:t>신용</w:t>
      </w:r>
      <w:r w:rsidR="00EE52E7" w:rsidRPr="00AF5509">
        <w:rPr>
          <w:rFonts w:asciiTheme="minorEastAsia" w:eastAsiaTheme="minorEastAsia" w:hAnsiTheme="minorEastAsia" w:hint="eastAsia"/>
          <w:szCs w:val="20"/>
        </w:rPr>
        <w:t>)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정보 출력문서는 </w:t>
      </w:r>
      <w:r w:rsidR="0086577B" w:rsidRPr="00AF5509">
        <w:rPr>
          <w:rFonts w:asciiTheme="minorEastAsia" w:eastAsiaTheme="minorEastAsia" w:hAnsiTheme="minorEastAsia" w:hint="eastAsia"/>
          <w:szCs w:val="20"/>
        </w:rPr>
        <w:t>문서세단기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를 이용한 </w:t>
      </w:r>
      <w:r w:rsidR="0086577B" w:rsidRPr="00AF5509">
        <w:rPr>
          <w:rFonts w:asciiTheme="minorEastAsia" w:eastAsiaTheme="minorEastAsia" w:hAnsiTheme="minorEastAsia" w:hint="eastAsia"/>
          <w:szCs w:val="20"/>
        </w:rPr>
        <w:t>파</w:t>
      </w:r>
      <w:r w:rsidR="00B71FBB" w:rsidRPr="00AF5509">
        <w:rPr>
          <w:rFonts w:asciiTheme="minorEastAsia" w:eastAsiaTheme="minorEastAsia" w:hAnsiTheme="minorEastAsia" w:hint="eastAsia"/>
          <w:szCs w:val="20"/>
        </w:rPr>
        <w:t>쇄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 또는 소각</w:t>
      </w:r>
    </w:p>
    <w:p w14:paraId="7D8D9E49" w14:textId="371CD70A" w:rsidR="00A305A5" w:rsidRPr="00AF5509" w:rsidRDefault="004D6AF2">
      <w:pPr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    ④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파기기준</w:t>
      </w:r>
    </w:p>
    <w:p w14:paraId="209AAA00" w14:textId="77777777" w:rsidR="004D6AF2" w:rsidRPr="00AF5509" w:rsidRDefault="004D6AF2" w:rsidP="004D6AF2">
      <w:pPr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      - 금융거래 종</w:t>
      </w:r>
      <w:r w:rsidR="00353104" w:rsidRPr="00AF5509">
        <w:rPr>
          <w:rFonts w:asciiTheme="minorEastAsia" w:eastAsiaTheme="minorEastAsia" w:hAnsiTheme="minorEastAsia" w:hint="eastAsia"/>
          <w:szCs w:val="20"/>
        </w:rPr>
        <w:t xml:space="preserve">료 후 </w:t>
      </w:r>
      <w:r w:rsidR="00353104" w:rsidRPr="00AF5509">
        <w:rPr>
          <w:rFonts w:asciiTheme="minorEastAsia" w:eastAsiaTheme="minorEastAsia" w:hAnsiTheme="minorEastAsia"/>
          <w:szCs w:val="20"/>
        </w:rPr>
        <w:t>5</w:t>
      </w:r>
      <w:r w:rsidR="00353104" w:rsidRPr="00AF5509">
        <w:rPr>
          <w:rFonts w:asciiTheme="minorEastAsia" w:eastAsiaTheme="minorEastAsia" w:hAnsiTheme="minorEastAsia" w:hint="eastAsia"/>
          <w:szCs w:val="20"/>
        </w:rPr>
        <w:t xml:space="preserve">년 </w:t>
      </w:r>
      <w:proofErr w:type="spellStart"/>
      <w:r w:rsidR="00353104" w:rsidRPr="00AF5509">
        <w:rPr>
          <w:rFonts w:asciiTheme="minorEastAsia" w:eastAsiaTheme="minorEastAsia" w:hAnsiTheme="minorEastAsia" w:hint="eastAsia"/>
          <w:szCs w:val="20"/>
        </w:rPr>
        <w:t>경과시</w:t>
      </w:r>
      <w:proofErr w:type="spellEnd"/>
      <w:r w:rsidR="00353104" w:rsidRPr="00AF5509">
        <w:rPr>
          <w:rFonts w:asciiTheme="minorEastAsia" w:eastAsiaTheme="minorEastAsia" w:hAnsiTheme="minorEastAsia" w:hint="eastAsia"/>
          <w:szCs w:val="20"/>
        </w:rPr>
        <w:t xml:space="preserve"> 원칙적으로 모든 개인(신용)정보는 삭제</w:t>
      </w:r>
    </w:p>
    <w:p w14:paraId="18033DBC" w14:textId="41E6D1B3" w:rsidR="00B46662" w:rsidRPr="00AF5509" w:rsidRDefault="00353104" w:rsidP="00225681">
      <w:pPr>
        <w:ind w:left="795" w:hanging="795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/>
          <w:szCs w:val="20"/>
        </w:rPr>
        <w:t xml:space="preserve">      - </w:t>
      </w:r>
      <w:r w:rsidR="001A1B7B" w:rsidRPr="00AF5509">
        <w:rPr>
          <w:rFonts w:asciiTheme="minorEastAsia" w:eastAsiaTheme="minorEastAsia" w:hAnsiTheme="minorEastAsia"/>
          <w:szCs w:val="20"/>
        </w:rPr>
        <w:tab/>
      </w:r>
      <w:r w:rsidRPr="00AF5509">
        <w:rPr>
          <w:rFonts w:asciiTheme="minorEastAsia" w:eastAsiaTheme="minorEastAsia" w:hAnsiTheme="minorEastAsia" w:hint="eastAsia"/>
          <w:szCs w:val="20"/>
        </w:rPr>
        <w:t>다른 법령 등에 따른 의무 이행, 보험금 지</w:t>
      </w:r>
      <w:r w:rsidR="00DE1BE4" w:rsidRPr="00AF5509">
        <w:rPr>
          <w:rFonts w:asciiTheme="minorEastAsia" w:eastAsiaTheme="minorEastAsia" w:hAnsiTheme="minorEastAsia" w:hint="eastAsia"/>
          <w:szCs w:val="20"/>
        </w:rPr>
        <w:t>급</w:t>
      </w:r>
      <w:r w:rsidRPr="00AF5509">
        <w:rPr>
          <w:rFonts w:asciiTheme="minorEastAsia" w:eastAsiaTheme="minorEastAsia" w:hAnsiTheme="minorEastAsia" w:hint="eastAsia"/>
          <w:szCs w:val="20"/>
        </w:rPr>
        <w:t>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금융사고</w:t>
      </w:r>
      <w:r w:rsidR="00DE1BE4" w:rsidRPr="00AF5509">
        <w:rPr>
          <w:rFonts w:asciiTheme="minorEastAsia" w:eastAsiaTheme="minorEastAsia" w:hAnsiTheme="minorEastAsia" w:hint="eastAsia"/>
          <w:szCs w:val="20"/>
        </w:rPr>
        <w:t xml:space="preserve"> 및 </w:t>
      </w:r>
      <w:r w:rsidRPr="00AF5509">
        <w:rPr>
          <w:rFonts w:asciiTheme="minorEastAsia" w:eastAsiaTheme="minorEastAsia" w:hAnsiTheme="minorEastAsia" w:hint="eastAsia"/>
          <w:szCs w:val="20"/>
        </w:rPr>
        <w:t>보험사기</w:t>
      </w:r>
      <w:r w:rsidR="00DE1BE4" w:rsidRPr="00AF5509">
        <w:rPr>
          <w:rFonts w:asciiTheme="minorEastAsia" w:eastAsiaTheme="minorEastAsia" w:hAnsiTheme="minorEastAsia" w:hint="eastAsia"/>
          <w:szCs w:val="20"/>
        </w:rPr>
        <w:t xml:space="preserve"> 조사</w:t>
      </w:r>
      <w:r w:rsidRPr="00AF5509">
        <w:rPr>
          <w:rFonts w:asciiTheme="minorEastAsia" w:eastAsiaTheme="minorEastAsia" w:hAnsiTheme="minorEastAsia" w:hint="eastAsia"/>
          <w:szCs w:val="20"/>
        </w:rPr>
        <w:t>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민원처리</w:t>
      </w:r>
      <w:r w:rsidR="00DE1BE4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등의 목적에 필요한 정보는 </w:t>
      </w:r>
      <w:r w:rsidR="00B46662" w:rsidRPr="00AF5509">
        <w:rPr>
          <w:rFonts w:asciiTheme="minorEastAsia" w:eastAsiaTheme="minorEastAsia" w:hAnsiTheme="minorEastAsia" w:hint="eastAsia"/>
          <w:szCs w:val="20"/>
        </w:rPr>
        <w:t xml:space="preserve">거래종료 </w:t>
      </w:r>
      <w:r w:rsidRPr="00AF5509">
        <w:rPr>
          <w:rFonts w:asciiTheme="minorEastAsia" w:eastAsiaTheme="minorEastAsia" w:hAnsiTheme="minorEastAsia"/>
          <w:szCs w:val="20"/>
        </w:rPr>
        <w:t>5</w:t>
      </w:r>
      <w:r w:rsidRPr="00AF5509">
        <w:rPr>
          <w:rFonts w:asciiTheme="minorEastAsia" w:eastAsiaTheme="minorEastAsia" w:hAnsiTheme="minorEastAsia" w:hint="eastAsia"/>
          <w:szCs w:val="20"/>
        </w:rPr>
        <w:t>년 경과 후 별도</w:t>
      </w:r>
      <w:r w:rsidR="00685C8C" w:rsidRPr="00AF5509">
        <w:rPr>
          <w:rFonts w:asciiTheme="minorEastAsia" w:eastAsiaTheme="minorEastAsia" w:hAnsiTheme="minorEastAsia" w:hint="eastAsia"/>
          <w:szCs w:val="20"/>
        </w:rPr>
        <w:t xml:space="preserve">의 </w:t>
      </w:r>
      <w:r w:rsidR="00685C8C" w:rsidRPr="00AF5509">
        <w:rPr>
          <w:rFonts w:asciiTheme="minorEastAsia" w:eastAsiaTheme="minorEastAsia" w:hAnsiTheme="minorEastAsia"/>
          <w:szCs w:val="20"/>
        </w:rPr>
        <w:t>DB</w:t>
      </w:r>
      <w:r w:rsidR="00685C8C" w:rsidRPr="00AF5509">
        <w:rPr>
          <w:rFonts w:asciiTheme="minorEastAsia" w:eastAsiaTheme="minorEastAsia" w:hAnsiTheme="minorEastAsia" w:hint="eastAsia"/>
          <w:szCs w:val="20"/>
        </w:rPr>
        <w:t>로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 분리</w:t>
      </w:r>
      <w:r w:rsidR="00DE1BE4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보관</w:t>
      </w:r>
      <w:r w:rsidR="00B46662" w:rsidRPr="00AF5509">
        <w:rPr>
          <w:rFonts w:asciiTheme="minorEastAsia" w:eastAsiaTheme="minorEastAsia" w:hAnsiTheme="minorEastAsia"/>
          <w:szCs w:val="20"/>
        </w:rPr>
        <w:br/>
        <w:t>[</w:t>
      </w:r>
      <w:r w:rsidR="00B46662" w:rsidRPr="00AF5509">
        <w:rPr>
          <w:rFonts w:asciiTheme="minorEastAsia" w:eastAsiaTheme="minorEastAsia" w:hAnsiTheme="minorEastAsia" w:hint="eastAsia"/>
          <w:szCs w:val="20"/>
        </w:rPr>
        <w:t xml:space="preserve">거래종료 </w:t>
      </w:r>
      <w:r w:rsidR="00B46662" w:rsidRPr="00AF5509">
        <w:rPr>
          <w:rFonts w:asciiTheme="minorEastAsia" w:eastAsiaTheme="minorEastAsia" w:hAnsiTheme="minorEastAsia"/>
          <w:szCs w:val="20"/>
        </w:rPr>
        <w:t>5</w:t>
      </w:r>
      <w:r w:rsidR="00B46662" w:rsidRPr="00AF5509">
        <w:rPr>
          <w:rFonts w:asciiTheme="minorEastAsia" w:eastAsiaTheme="minorEastAsia" w:hAnsiTheme="minorEastAsia" w:hint="eastAsia"/>
          <w:szCs w:val="20"/>
        </w:rPr>
        <w:t>년 경과 후 보관할 수 있는 정보 예시]</w:t>
      </w:r>
    </w:p>
    <w:tbl>
      <w:tblPr>
        <w:tblStyle w:val="ac"/>
        <w:tblW w:w="0" w:type="auto"/>
        <w:tblInd w:w="400" w:type="dxa"/>
        <w:tblLook w:val="04A0" w:firstRow="1" w:lastRow="0" w:firstColumn="1" w:lastColumn="0" w:noHBand="0" w:noVBand="1"/>
      </w:tblPr>
      <w:tblGrid>
        <w:gridCol w:w="2289"/>
        <w:gridCol w:w="5805"/>
      </w:tblGrid>
      <w:tr w:rsidR="00AF5509" w:rsidRPr="00AF5509" w14:paraId="5D5D93CC" w14:textId="77777777" w:rsidTr="008F5367">
        <w:tc>
          <w:tcPr>
            <w:tcW w:w="2289" w:type="dxa"/>
          </w:tcPr>
          <w:p w14:paraId="4F641C54" w14:textId="77777777" w:rsidR="00B46662" w:rsidRPr="00AF5509" w:rsidRDefault="00B46662" w:rsidP="008F5367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AF5509">
              <w:rPr>
                <w:rFonts w:asciiTheme="minorEastAsia" w:eastAsiaTheme="minorEastAsia" w:hAnsiTheme="minorEastAsia" w:hint="eastAsia"/>
                <w:szCs w:val="20"/>
              </w:rPr>
              <w:t>구분</w:t>
            </w:r>
          </w:p>
        </w:tc>
        <w:tc>
          <w:tcPr>
            <w:tcW w:w="5805" w:type="dxa"/>
          </w:tcPr>
          <w:p w14:paraId="4E9FA3D9" w14:textId="1A85DE61" w:rsidR="00B46662" w:rsidRPr="00AF5509" w:rsidRDefault="00B46662" w:rsidP="008F5367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AF5509">
              <w:rPr>
                <w:rFonts w:asciiTheme="minorEastAsia" w:eastAsiaTheme="minorEastAsia" w:hAnsiTheme="minorEastAsia" w:hint="eastAsia"/>
                <w:szCs w:val="20"/>
              </w:rPr>
              <w:t>해당 항목</w:t>
            </w:r>
          </w:p>
        </w:tc>
      </w:tr>
      <w:tr w:rsidR="00AF5509" w:rsidRPr="00AF5509" w14:paraId="603FB2E4" w14:textId="77777777" w:rsidTr="008F5367">
        <w:tc>
          <w:tcPr>
            <w:tcW w:w="2289" w:type="dxa"/>
          </w:tcPr>
          <w:p w14:paraId="69FBDC63" w14:textId="654782FD" w:rsidR="00B46662" w:rsidRPr="00AF5509" w:rsidRDefault="00B46662" w:rsidP="008F5367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AF5509">
              <w:rPr>
                <w:rFonts w:asciiTheme="minorEastAsia" w:eastAsiaTheme="minorEastAsia" w:hAnsiTheme="minorEastAsia" w:hint="eastAsia"/>
                <w:szCs w:val="20"/>
              </w:rPr>
              <w:t>개인식별정보</w:t>
            </w:r>
          </w:p>
        </w:tc>
        <w:tc>
          <w:tcPr>
            <w:tcW w:w="5805" w:type="dxa"/>
          </w:tcPr>
          <w:p w14:paraId="7E42B5A7" w14:textId="59A70C89" w:rsidR="00B46662" w:rsidRPr="00AF5509" w:rsidRDefault="0071662F" w:rsidP="008F5367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AF5509">
              <w:rPr>
                <w:rFonts w:asciiTheme="minorEastAsia" w:eastAsiaTheme="minorEastAsia" w:hAnsiTheme="minorEastAsia" w:hint="eastAsia"/>
                <w:szCs w:val="20"/>
              </w:rPr>
              <w:t>이름,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주민등록번호 등 고유식별정보,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주소,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연락처</w:t>
            </w:r>
          </w:p>
        </w:tc>
      </w:tr>
      <w:tr w:rsidR="00AF5509" w:rsidRPr="00AF5509" w14:paraId="0F2E0C13" w14:textId="77777777" w:rsidTr="008F5367">
        <w:tc>
          <w:tcPr>
            <w:tcW w:w="2289" w:type="dxa"/>
          </w:tcPr>
          <w:p w14:paraId="06BEABF9" w14:textId="59009077" w:rsidR="00B46662" w:rsidRPr="00AF5509" w:rsidRDefault="0071662F" w:rsidP="008F5367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AF5509">
              <w:rPr>
                <w:rFonts w:asciiTheme="minorEastAsia" w:eastAsiaTheme="minorEastAsia" w:hAnsiTheme="minorEastAsia" w:hint="eastAsia"/>
                <w:szCs w:val="20"/>
              </w:rPr>
              <w:t>금융거래정보</w:t>
            </w:r>
          </w:p>
        </w:tc>
        <w:tc>
          <w:tcPr>
            <w:tcW w:w="5805" w:type="dxa"/>
          </w:tcPr>
          <w:p w14:paraId="5BD82C73" w14:textId="42F41AFD" w:rsidR="00B46662" w:rsidRPr="00AF5509" w:rsidRDefault="0071662F" w:rsidP="008F5367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AF5509">
              <w:rPr>
                <w:rFonts w:asciiTheme="minorEastAsia" w:eastAsiaTheme="minorEastAsia" w:hAnsiTheme="minorEastAsia" w:hint="eastAsia"/>
                <w:szCs w:val="20"/>
              </w:rPr>
              <w:t>보험계약 인수 및 심사,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보험계약 체결 및 변경,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보험료 납부,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채권확보 등 관련 정보</w:t>
            </w:r>
          </w:p>
        </w:tc>
      </w:tr>
      <w:tr w:rsidR="0086577B" w:rsidRPr="00AF5509" w14:paraId="76B7D17D" w14:textId="77777777" w:rsidTr="008F5367">
        <w:tc>
          <w:tcPr>
            <w:tcW w:w="2289" w:type="dxa"/>
          </w:tcPr>
          <w:p w14:paraId="40FFF403" w14:textId="65152078" w:rsidR="00B46662" w:rsidRPr="00AF5509" w:rsidRDefault="0071662F" w:rsidP="008F5367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AF5509">
              <w:rPr>
                <w:rFonts w:asciiTheme="minorEastAsia" w:eastAsiaTheme="minorEastAsia" w:hAnsiTheme="minorEastAsia" w:hint="eastAsia"/>
                <w:szCs w:val="20"/>
              </w:rPr>
              <w:t>보험금지급정보</w:t>
            </w:r>
          </w:p>
        </w:tc>
        <w:tc>
          <w:tcPr>
            <w:tcW w:w="5805" w:type="dxa"/>
          </w:tcPr>
          <w:p w14:paraId="3641005D" w14:textId="06499B56" w:rsidR="00B46662" w:rsidRPr="00AF5509" w:rsidRDefault="0071662F" w:rsidP="008F5367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AF5509">
              <w:rPr>
                <w:rFonts w:asciiTheme="minorEastAsia" w:eastAsiaTheme="minorEastAsia" w:hAnsiTheme="minorEastAsia" w:hint="eastAsia"/>
                <w:szCs w:val="20"/>
              </w:rPr>
              <w:t>보험금 지급청구,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지급심사,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 xml:space="preserve">보험금 지급 및 </w:t>
            </w:r>
            <w:proofErr w:type="spellStart"/>
            <w:r w:rsidRPr="00AF5509">
              <w:rPr>
                <w:rFonts w:asciiTheme="minorEastAsia" w:eastAsiaTheme="minorEastAsia" w:hAnsiTheme="minorEastAsia" w:hint="eastAsia"/>
                <w:szCs w:val="20"/>
              </w:rPr>
              <w:t>대위권</w:t>
            </w:r>
            <w:proofErr w:type="spellEnd"/>
            <w:r w:rsidRPr="00AF5509">
              <w:rPr>
                <w:rFonts w:asciiTheme="minorEastAsia" w:eastAsiaTheme="minorEastAsia" w:hAnsiTheme="minorEastAsia" w:hint="eastAsia"/>
                <w:szCs w:val="20"/>
              </w:rPr>
              <w:t xml:space="preserve"> 행사 등과 관련된 재산조사,</w:t>
            </w:r>
            <w:r w:rsidRPr="00AF5509">
              <w:rPr>
                <w:rFonts w:asciiTheme="minorEastAsia" w:eastAsiaTheme="minorEastAsia" w:hAnsiTheme="minorEastAsia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hint="eastAsia"/>
                <w:szCs w:val="20"/>
              </w:rPr>
              <w:t>법적조치 및 채무변제 관련 정보</w:t>
            </w:r>
          </w:p>
        </w:tc>
      </w:tr>
    </w:tbl>
    <w:p w14:paraId="733C3897" w14:textId="644D52CF" w:rsidR="00353104" w:rsidRPr="00AF5509" w:rsidRDefault="00353104" w:rsidP="00DE1BE4">
      <w:pPr>
        <w:ind w:firstLineChars="400" w:firstLine="800"/>
        <w:rPr>
          <w:rFonts w:asciiTheme="minorEastAsia" w:eastAsiaTheme="minorEastAsia" w:hAnsiTheme="minorEastAsia"/>
          <w:szCs w:val="20"/>
        </w:rPr>
      </w:pPr>
    </w:p>
    <w:p w14:paraId="6853E294" w14:textId="77777777" w:rsidR="00353104" w:rsidRPr="00AF5509" w:rsidRDefault="00353104" w:rsidP="00353104">
      <w:pPr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      - </w:t>
      </w:r>
      <w:r w:rsidR="00685C8C" w:rsidRPr="00AF5509">
        <w:rPr>
          <w:rFonts w:asciiTheme="minorEastAsia" w:eastAsiaTheme="minorEastAsia" w:hAnsiTheme="minorEastAsia" w:hint="eastAsia"/>
          <w:szCs w:val="20"/>
        </w:rPr>
        <w:t>분리</w:t>
      </w:r>
      <w:r w:rsidR="00DE1BE4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="00685C8C" w:rsidRPr="00AF5509">
        <w:rPr>
          <w:rFonts w:asciiTheme="minorEastAsia" w:eastAsiaTheme="minorEastAsia" w:hAnsiTheme="minorEastAsia" w:hint="eastAsia"/>
          <w:szCs w:val="20"/>
        </w:rPr>
        <w:t>보관</w:t>
      </w:r>
      <w:r w:rsidR="00DE1BE4" w:rsidRPr="00AF5509">
        <w:rPr>
          <w:rFonts w:asciiTheme="minorEastAsia" w:eastAsiaTheme="minorEastAsia" w:hAnsiTheme="minorEastAsia" w:hint="eastAsia"/>
          <w:szCs w:val="20"/>
        </w:rPr>
        <w:t>된</w:t>
      </w:r>
      <w:r w:rsidR="00685C8C" w:rsidRPr="00AF5509">
        <w:rPr>
          <w:rFonts w:asciiTheme="minorEastAsia" w:eastAsiaTheme="minorEastAsia" w:hAnsiTheme="minorEastAsia" w:hint="eastAsia"/>
          <w:szCs w:val="20"/>
        </w:rPr>
        <w:t xml:space="preserve"> 정보는 엄격한 접근통제 하에 관리하며, 법령준수, 수사 및 검사 등 </w:t>
      </w:r>
    </w:p>
    <w:p w14:paraId="75282CFE" w14:textId="77777777" w:rsidR="00685C8C" w:rsidRPr="00AF5509" w:rsidRDefault="00685C8C" w:rsidP="00353104">
      <w:pPr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/>
          <w:szCs w:val="20"/>
        </w:rPr>
        <w:t xml:space="preserve">        </w:t>
      </w:r>
      <w:r w:rsidRPr="00AF5509">
        <w:rPr>
          <w:rFonts w:asciiTheme="minorEastAsia" w:eastAsiaTheme="minorEastAsia" w:hAnsiTheme="minorEastAsia" w:hint="eastAsia"/>
          <w:szCs w:val="20"/>
        </w:rPr>
        <w:t>불가피한 경우에 한하여 신용정보관리보호인의 사전 승인을 받아 접근</w:t>
      </w:r>
    </w:p>
    <w:p w14:paraId="2152F553" w14:textId="77777777" w:rsidR="00685C8C" w:rsidRPr="00AF5509" w:rsidRDefault="00685C8C" w:rsidP="00685C8C">
      <w:pPr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      - 분리</w:t>
      </w:r>
      <w:r w:rsidR="00DE1BE4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보관</w:t>
      </w:r>
      <w:r w:rsidR="00DE1BE4" w:rsidRPr="00AF5509">
        <w:rPr>
          <w:rFonts w:asciiTheme="minorEastAsia" w:eastAsiaTheme="minorEastAsia" w:hAnsiTheme="minorEastAsia" w:hint="eastAsia"/>
          <w:szCs w:val="20"/>
        </w:rPr>
        <w:t>된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 정보는</w:t>
      </w:r>
      <w:r w:rsidR="00DE1BE4" w:rsidRPr="00AF5509">
        <w:rPr>
          <w:rFonts w:asciiTheme="minorEastAsia" w:eastAsiaTheme="minorEastAsia" w:hAnsiTheme="minorEastAsia" w:hint="eastAsia"/>
          <w:szCs w:val="20"/>
        </w:rPr>
        <w:t xml:space="preserve"> 10년 경과 후 완전 삭제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 </w:t>
      </w:r>
    </w:p>
    <w:p w14:paraId="069A3E1C" w14:textId="77777777" w:rsidR="004441C0" w:rsidRPr="00AF5509" w:rsidRDefault="004441C0">
      <w:pPr>
        <w:rPr>
          <w:rFonts w:asciiTheme="minorEastAsia" w:eastAsiaTheme="minorEastAsia" w:hAnsiTheme="minorEastAsia"/>
          <w:szCs w:val="20"/>
        </w:rPr>
      </w:pPr>
    </w:p>
    <w:p w14:paraId="664D5A30" w14:textId="77777777" w:rsidR="00D44AA5" w:rsidRPr="00AF5509" w:rsidRDefault="00D44AA5">
      <w:pPr>
        <w:rPr>
          <w:rFonts w:asciiTheme="minorEastAsia" w:eastAsiaTheme="minorEastAsia" w:hAnsiTheme="minorEastAsia"/>
          <w:szCs w:val="20"/>
        </w:rPr>
      </w:pPr>
    </w:p>
    <w:p w14:paraId="4089CF1C" w14:textId="4F07A52E" w:rsidR="004441C0" w:rsidRPr="00AF5509" w:rsidRDefault="004441C0" w:rsidP="004441C0">
      <w:pPr>
        <w:rPr>
          <w:rFonts w:asciiTheme="minorEastAsia" w:eastAsiaTheme="minorEastAsia" w:hAnsiTheme="minorEastAsia"/>
          <w:b/>
          <w:sz w:val="24"/>
        </w:rPr>
      </w:pPr>
      <w:r w:rsidRPr="00AF5509">
        <w:rPr>
          <w:rFonts w:asciiTheme="minorEastAsia" w:eastAsiaTheme="minorEastAsia" w:hAnsiTheme="minorEastAsia" w:hint="eastAsia"/>
          <w:b/>
          <w:sz w:val="24"/>
        </w:rPr>
        <w:t xml:space="preserve">4. 신용정보 업무 처리 수탁자 및 </w:t>
      </w:r>
      <w:r w:rsidR="001434FA" w:rsidRPr="00AF5509">
        <w:rPr>
          <w:rFonts w:asciiTheme="minorEastAsia" w:eastAsiaTheme="minorEastAsia" w:hAnsiTheme="minorEastAsia" w:hint="eastAsia"/>
          <w:b/>
          <w:sz w:val="24"/>
        </w:rPr>
        <w:t>위</w:t>
      </w:r>
      <w:r w:rsidRPr="00AF5509">
        <w:rPr>
          <w:rFonts w:asciiTheme="minorEastAsia" w:eastAsiaTheme="minorEastAsia" w:hAnsiTheme="minorEastAsia" w:hint="eastAsia"/>
          <w:b/>
          <w:sz w:val="24"/>
        </w:rPr>
        <w:t>탁내용</w:t>
      </w:r>
    </w:p>
    <w:p w14:paraId="01DB3FB0" w14:textId="6E08DE29" w:rsidR="004441C0" w:rsidRPr="00AF5509" w:rsidRDefault="008B3869" w:rsidP="005720EE">
      <w:pPr>
        <w:ind w:firstLineChars="100" w:firstLine="212"/>
        <w:rPr>
          <w:rFonts w:asciiTheme="minorEastAsia" w:eastAsiaTheme="minorEastAsia" w:hAnsiTheme="minorEastAsia"/>
          <w:sz w:val="22"/>
          <w:szCs w:val="20"/>
        </w:rPr>
      </w:pPr>
      <w:r w:rsidRPr="00AF5509">
        <w:rPr>
          <w:rFonts w:asciiTheme="minorEastAsia" w:eastAsiaTheme="minorEastAsia" w:hAnsiTheme="minorEastAsia" w:hint="eastAsia"/>
          <w:spacing w:val="-4"/>
          <w:sz w:val="22"/>
          <w:szCs w:val="20"/>
        </w:rPr>
        <w:t>회사가</w:t>
      </w:r>
      <w:r w:rsidRPr="00AF5509">
        <w:rPr>
          <w:rFonts w:asciiTheme="minorEastAsia" w:eastAsiaTheme="minorEastAsia" w:hAnsiTheme="minorEastAsia"/>
          <w:spacing w:val="-4"/>
          <w:sz w:val="22"/>
          <w:szCs w:val="20"/>
        </w:rPr>
        <w:t xml:space="preserve"> </w:t>
      </w:r>
      <w:r w:rsidR="004441C0" w:rsidRPr="00AF5509">
        <w:rPr>
          <w:rFonts w:asciiTheme="minorEastAsia" w:eastAsiaTheme="minorEastAsia" w:hAnsiTheme="minorEastAsia" w:hint="eastAsia"/>
          <w:spacing w:val="-4"/>
          <w:sz w:val="22"/>
          <w:szCs w:val="20"/>
        </w:rPr>
        <w:t>위탁하는</w:t>
      </w:r>
      <w:r w:rsidR="004441C0" w:rsidRPr="00AF5509">
        <w:rPr>
          <w:rFonts w:asciiTheme="minorEastAsia" w:eastAsiaTheme="minorEastAsia" w:hAnsiTheme="minorEastAsia"/>
          <w:spacing w:val="-4"/>
          <w:sz w:val="22"/>
          <w:szCs w:val="20"/>
        </w:rPr>
        <w:t xml:space="preserve"> 업무의 내용 및 </w:t>
      </w:r>
      <w:r w:rsidRPr="00AF5509">
        <w:rPr>
          <w:rFonts w:asciiTheme="minorEastAsia" w:eastAsiaTheme="minorEastAsia" w:hAnsiTheme="minorEastAsia" w:hint="eastAsia"/>
          <w:spacing w:val="-4"/>
          <w:sz w:val="22"/>
          <w:szCs w:val="20"/>
        </w:rPr>
        <w:t>그</w:t>
      </w:r>
      <w:r w:rsidRPr="00AF5509">
        <w:rPr>
          <w:rFonts w:asciiTheme="minorEastAsia" w:eastAsiaTheme="minorEastAsia" w:hAnsiTheme="minorEastAsia"/>
          <w:spacing w:val="-4"/>
          <w:sz w:val="22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pacing w:val="-4"/>
          <w:sz w:val="22"/>
          <w:szCs w:val="20"/>
        </w:rPr>
        <w:t>위탁을</w:t>
      </w:r>
      <w:r w:rsidRPr="00AF5509">
        <w:rPr>
          <w:rFonts w:asciiTheme="minorEastAsia" w:eastAsiaTheme="minorEastAsia" w:hAnsiTheme="minorEastAsia"/>
          <w:spacing w:val="-4"/>
          <w:sz w:val="22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pacing w:val="-4"/>
          <w:sz w:val="22"/>
          <w:szCs w:val="20"/>
        </w:rPr>
        <w:t>받는</w:t>
      </w:r>
      <w:r w:rsidRPr="00AF5509">
        <w:rPr>
          <w:rFonts w:asciiTheme="minorEastAsia" w:eastAsiaTheme="minorEastAsia" w:hAnsiTheme="minorEastAsia"/>
          <w:spacing w:val="-4"/>
          <w:sz w:val="22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pacing w:val="-4"/>
          <w:sz w:val="22"/>
          <w:szCs w:val="20"/>
        </w:rPr>
        <w:t>자</w:t>
      </w:r>
      <w:r w:rsidRPr="00AF5509">
        <w:rPr>
          <w:rFonts w:asciiTheme="minorEastAsia" w:eastAsiaTheme="minorEastAsia" w:hAnsiTheme="minorEastAsia"/>
          <w:spacing w:val="-4"/>
          <w:sz w:val="22"/>
          <w:szCs w:val="20"/>
        </w:rPr>
        <w:t>(</w:t>
      </w:r>
      <w:r w:rsidR="004441C0" w:rsidRPr="00AF5509">
        <w:rPr>
          <w:rFonts w:asciiTheme="minorEastAsia" w:eastAsiaTheme="minorEastAsia" w:hAnsiTheme="minorEastAsia" w:hint="eastAsia"/>
          <w:spacing w:val="-4"/>
          <w:sz w:val="22"/>
          <w:szCs w:val="20"/>
        </w:rPr>
        <w:t>수탁자</w:t>
      </w:r>
      <w:r w:rsidRPr="00AF5509">
        <w:rPr>
          <w:rFonts w:asciiTheme="minorEastAsia" w:eastAsiaTheme="minorEastAsia" w:hAnsiTheme="minorEastAsia"/>
          <w:spacing w:val="-4"/>
          <w:sz w:val="22"/>
          <w:szCs w:val="20"/>
        </w:rPr>
        <w:t>)</w:t>
      </w:r>
      <w:r w:rsidRPr="00AF5509">
        <w:rPr>
          <w:rFonts w:asciiTheme="minorEastAsia" w:eastAsiaTheme="minorEastAsia" w:hAnsiTheme="minorEastAsia" w:hint="eastAsia"/>
          <w:spacing w:val="-4"/>
          <w:sz w:val="22"/>
          <w:szCs w:val="20"/>
        </w:rPr>
        <w:t>는</w:t>
      </w:r>
      <w:r w:rsidRPr="00AF5509">
        <w:rPr>
          <w:rFonts w:asciiTheme="minorEastAsia" w:eastAsiaTheme="minorEastAsia" w:hAnsiTheme="minorEastAsia"/>
          <w:spacing w:val="-4"/>
          <w:sz w:val="22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pacing w:val="-4"/>
          <w:sz w:val="22"/>
          <w:szCs w:val="20"/>
        </w:rPr>
        <w:t>다음과</w:t>
      </w:r>
      <w:r w:rsidRPr="00AF5509">
        <w:rPr>
          <w:rFonts w:asciiTheme="minorEastAsia" w:eastAsiaTheme="minorEastAsia" w:hAnsiTheme="minorEastAsia"/>
          <w:spacing w:val="-4"/>
          <w:sz w:val="22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pacing w:val="-4"/>
          <w:sz w:val="22"/>
          <w:szCs w:val="20"/>
        </w:rPr>
        <w:t>같습니다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>.</w:t>
      </w:r>
    </w:p>
    <w:tbl>
      <w:tblPr>
        <w:tblOverlap w:val="never"/>
        <w:tblW w:w="85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8"/>
        <w:gridCol w:w="4394"/>
      </w:tblGrid>
      <w:tr w:rsidR="00AF5509" w:rsidRPr="00AF5509" w14:paraId="59D7B77C" w14:textId="77777777" w:rsidTr="005377F9">
        <w:trPr>
          <w:trHeight w:val="27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270699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  <w:t>수탁자</w:t>
            </w:r>
            <w:r w:rsidRPr="00AF5509">
              <w:rPr>
                <w:rFonts w:asciiTheme="minorEastAsia" w:eastAsiaTheme="minorEastAsia" w:hAnsiTheme="minorEastAsia" w:cs="굴림" w:hint="eastAsia"/>
                <w:b/>
                <w:bCs/>
                <w:kern w:val="0"/>
                <w:szCs w:val="20"/>
              </w:rPr>
              <w:t>(위탁을 받은 자)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34F640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  <w:t>위탁</w:t>
            </w:r>
            <w:r w:rsidRPr="00AF5509">
              <w:rPr>
                <w:rFonts w:asciiTheme="minorEastAsia" w:eastAsiaTheme="minorEastAsia" w:hAnsiTheme="minorEastAsia" w:cs="굴림" w:hint="eastAsia"/>
                <w:b/>
                <w:bCs/>
                <w:kern w:val="0"/>
                <w:szCs w:val="20"/>
              </w:rPr>
              <w:t xml:space="preserve">하는 </w:t>
            </w:r>
            <w:r w:rsidRPr="00AF5509">
              <w:rPr>
                <w:rFonts w:asciiTheme="minorEastAsia" w:eastAsiaTheme="minorEastAsia" w:hAnsiTheme="minorEastAsia" w:cs="굴림"/>
                <w:b/>
                <w:bCs/>
                <w:kern w:val="0"/>
                <w:szCs w:val="20"/>
              </w:rPr>
              <w:t>업무</w:t>
            </w:r>
            <w:r w:rsidRPr="00AF5509">
              <w:rPr>
                <w:rFonts w:asciiTheme="minorEastAsia" w:eastAsiaTheme="minorEastAsia" w:hAnsiTheme="minorEastAsia" w:cs="굴림" w:hint="eastAsia"/>
                <w:b/>
                <w:bCs/>
                <w:kern w:val="0"/>
                <w:szCs w:val="20"/>
              </w:rPr>
              <w:t>의 내용</w:t>
            </w:r>
          </w:p>
        </w:tc>
      </w:tr>
      <w:tr w:rsidR="00AF5509" w:rsidRPr="00AF5509" w14:paraId="3C4DA051" w14:textId="77777777" w:rsidTr="005377F9">
        <w:trPr>
          <w:trHeight w:val="121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A6FFC4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SK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네트웍스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),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AED55F" w14:textId="77777777" w:rsidR="005377F9" w:rsidRPr="00AF5509" w:rsidRDefault="005377F9" w:rsidP="005377F9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긴급출동 및 사진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촬영 서비스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</w:p>
          <w:p w14:paraId="663C8F2D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자동차용품 판매 서비스</w:t>
            </w:r>
          </w:p>
        </w:tc>
      </w:tr>
      <w:tr w:rsidR="00AF5509" w:rsidRPr="00AF5509" w14:paraId="59D07EF1" w14:textId="77777777" w:rsidTr="005377F9">
        <w:trPr>
          <w:trHeight w:val="89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C1DA5" w14:textId="77777777" w:rsidR="005377F9" w:rsidRPr="00AF5509" w:rsidRDefault="00291101" w:rsidP="005377F9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noProof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C3C79CA" wp14:editId="77191C03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222885</wp:posOffset>
                      </wp:positionV>
                      <wp:extent cx="914400" cy="219075"/>
                      <wp:effectExtent l="0" t="0" r="19050" b="28575"/>
                      <wp:wrapNone/>
                      <wp:docPr id="2" name="직사각형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219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997E5" id="직사각형 2" o:spid="_x0000_s1026" style="position:absolute;left:0;text-align:left;margin-left:58.8pt;margin-top:17.55pt;width:1in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" filled="f" strokecolor="black [3213]" strokeweight=".25pt"/>
                  </w:pict>
                </mc:Fallback>
              </mc:AlternateContent>
            </w:r>
            <w:r w:rsidR="005377F9"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SK</w:t>
            </w:r>
            <w:r w:rsidR="005377F9"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네트웍스</w:t>
            </w:r>
            <w:r w:rsidR="005377F9"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="005377F9"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</w:t>
            </w:r>
            <w:r w:rsidR="005377F9"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) </w:t>
            </w:r>
            <w:r w:rsidR="005377F9"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외</w:t>
            </w:r>
            <w:r w:rsidR="005377F9"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 </w:t>
            </w:r>
            <w:r w:rsidR="005377F9"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현장출동 서비스 업체</w:t>
            </w:r>
          </w:p>
          <w:p w14:paraId="30D9EABB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gram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다운로드 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&gt;</w:t>
            </w:r>
            <w:proofErr w:type="gramEnd"/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0ECCB8" w14:textId="77777777" w:rsidR="005377F9" w:rsidRPr="00AF5509" w:rsidRDefault="005377F9" w:rsidP="005377F9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사고 현장출동서비스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차량수리</w:t>
            </w:r>
          </w:p>
        </w:tc>
      </w:tr>
      <w:tr w:rsidR="00AF5509" w:rsidRPr="00AF5509" w14:paraId="3184E4A9" w14:textId="77777777" w:rsidTr="005377F9">
        <w:trPr>
          <w:trHeight w:val="89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A2C40F" w14:textId="77777777" w:rsidR="005377F9" w:rsidRPr="00AF5509" w:rsidRDefault="005377F9" w:rsidP="005377F9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솔로몬신용정보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코아신용정보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,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484B7E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채권추심업무</w:t>
            </w:r>
          </w:p>
        </w:tc>
      </w:tr>
      <w:tr w:rsidR="00AF5509" w:rsidRPr="00AF5509" w14:paraId="569FFD41" w14:textId="77777777" w:rsidTr="005377F9">
        <w:trPr>
          <w:trHeight w:val="185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44F099" w14:textId="77777777" w:rsidR="005377F9" w:rsidRPr="00AF5509" w:rsidRDefault="005377F9" w:rsidP="005377F9">
            <w:pPr>
              <w:wordWrap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리카온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모터스랜드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로드카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21,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마이카스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아이카파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인선모터스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카옥스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카패밀리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,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에이스카</w:t>
            </w:r>
            <w:proofErr w:type="spellEnd"/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CF092E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잔존물 처리 서비스</w:t>
            </w:r>
          </w:p>
        </w:tc>
      </w:tr>
      <w:tr w:rsidR="00AF5509" w:rsidRPr="00AF5509" w14:paraId="7E402451" w14:textId="77777777" w:rsidTr="005377F9">
        <w:trPr>
          <w:trHeight w:val="57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C394C2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서공실업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대성건설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튼튼종합건설</w:t>
            </w:r>
            <w:proofErr w:type="spell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2EB0C4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기타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특수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)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피해물</w:t>
            </w:r>
            <w:proofErr w:type="spell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처리</w:t>
            </w:r>
          </w:p>
        </w:tc>
      </w:tr>
      <w:tr w:rsidR="00AF5509" w:rsidRPr="00AF5509" w14:paraId="7ECD8730" w14:textId="77777777" w:rsidTr="005377F9">
        <w:trPr>
          <w:trHeight w:val="121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BE44D0" w14:textId="77777777" w:rsidR="005377F9" w:rsidRPr="00AF5509" w:rsidRDefault="005377F9" w:rsidP="005377F9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강남종합법무법인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바로법률사무소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,</w:t>
            </w:r>
          </w:p>
          <w:p w14:paraId="0762D67A" w14:textId="77777777" w:rsidR="005377F9" w:rsidRPr="00AF5509" w:rsidRDefault="005377F9" w:rsidP="005377F9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법무법인우원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법무법인한서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CAC3FC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소송대리</w:t>
            </w:r>
          </w:p>
        </w:tc>
      </w:tr>
      <w:tr w:rsidR="00AF5509" w:rsidRPr="00AF5509" w14:paraId="0353F5B4" w14:textId="77777777" w:rsidTr="005377F9">
        <w:trPr>
          <w:trHeight w:val="2955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C84B54" w14:textId="77777777" w:rsidR="005377F9" w:rsidRPr="00AF5509" w:rsidRDefault="005377F9" w:rsidP="005720EE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강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규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고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*,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택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원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민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중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,</w:t>
            </w:r>
          </w:p>
          <w:p w14:paraId="77FE97F9" w14:textId="77777777" w:rsidR="005377F9" w:rsidRPr="00AF5509" w:rsidRDefault="005377F9" w:rsidP="005720EE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수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철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복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광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윤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,</w:t>
            </w:r>
          </w:p>
          <w:p w14:paraId="7D193014" w14:textId="77777777" w:rsidR="005377F9" w:rsidRPr="00AF5509" w:rsidRDefault="005377F9" w:rsidP="005720EE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김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규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박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석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박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성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박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윤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박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현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서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성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,</w:t>
            </w:r>
          </w:p>
          <w:p w14:paraId="4A565C96" w14:textId="77777777" w:rsidR="005377F9" w:rsidRPr="00AF5509" w:rsidRDefault="005377F9" w:rsidP="005720EE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송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성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신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섭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양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현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양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염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광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유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호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,</w:t>
            </w:r>
          </w:p>
          <w:p w14:paraId="6E2AC0EE" w14:textId="77777777" w:rsidR="005377F9" w:rsidRPr="00AF5509" w:rsidRDefault="005377F9" w:rsidP="005720EE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윤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필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윤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환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환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진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덕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명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,</w:t>
            </w:r>
          </w:p>
          <w:p w14:paraId="79384D83" w14:textId="77777777" w:rsidR="005377F9" w:rsidRPr="00AF5509" w:rsidRDefault="005377F9" w:rsidP="005720EE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보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장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홍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장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석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정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진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조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진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최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윤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,</w:t>
            </w:r>
          </w:p>
          <w:p w14:paraId="00029FE4" w14:textId="77777777" w:rsidR="005377F9" w:rsidRPr="00AF5509" w:rsidRDefault="005377F9" w:rsidP="005720EE">
            <w:pPr>
              <w:wordWrap/>
              <w:snapToGrid w:val="0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허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*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혁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대한정형외과학회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대한의료감정원 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BCA6B2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의료자문</w:t>
            </w:r>
          </w:p>
        </w:tc>
      </w:tr>
      <w:tr w:rsidR="00AF5509" w:rsidRPr="00AF5509" w14:paraId="5C1E217D" w14:textId="77777777" w:rsidTr="005377F9">
        <w:trPr>
          <w:trHeight w:val="57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059F2E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트랜스 코스모스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B888AC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안내문 출력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,</w:t>
            </w:r>
          </w:p>
          <w:p w14:paraId="6B5FFA9C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발송 용역 서비스</w:t>
            </w:r>
          </w:p>
        </w:tc>
      </w:tr>
      <w:tr w:rsidR="00AF5509" w:rsidRPr="00AF5509" w14:paraId="1A40F4D4" w14:textId="77777777" w:rsidTr="005377F9">
        <w:trPr>
          <w:trHeight w:val="25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F7AB21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lastRenderedPageBreak/>
              <w:t>인포뱅크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6CC7FC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문자송수신</w:t>
            </w:r>
            <w:proofErr w:type="spell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서비스</w:t>
            </w:r>
          </w:p>
        </w:tc>
      </w:tr>
      <w:tr w:rsidR="00AF5509" w:rsidRPr="00AF5509" w14:paraId="60141F31" w14:textId="77777777" w:rsidTr="005377F9">
        <w:trPr>
          <w:trHeight w:val="25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FD1A2B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비즈톡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E1C375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알림톡</w:t>
            </w:r>
            <w:proofErr w:type="spellEnd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 xml:space="preserve"> 송신 서비스</w:t>
            </w:r>
          </w:p>
        </w:tc>
      </w:tr>
      <w:tr w:rsidR="00AF5509" w:rsidRPr="00AF5509" w14:paraId="48987520" w14:textId="77777777" w:rsidTr="005377F9">
        <w:trPr>
          <w:trHeight w:val="121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FD83C6" w14:textId="77777777" w:rsidR="005377F9" w:rsidRPr="00AF5509" w:rsidRDefault="005377F9" w:rsidP="005377F9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국제손해사정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, T&amp;G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손해사정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),</w:t>
            </w:r>
          </w:p>
          <w:p w14:paraId="5EB52F20" w14:textId="77777777" w:rsidR="005377F9" w:rsidRPr="00AF5509" w:rsidRDefault="005377F9" w:rsidP="005377F9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KM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손해사정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),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에이원손해사정</w:t>
            </w:r>
            <w:proofErr w:type="spellEnd"/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DDC38D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장기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/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일반보험 손해조사</w:t>
            </w:r>
          </w:p>
          <w:p w14:paraId="41A3EBC3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및 사고내용 확인</w:t>
            </w:r>
          </w:p>
        </w:tc>
      </w:tr>
      <w:tr w:rsidR="00AF5509" w:rsidRPr="00AF5509" w14:paraId="4C17CD53" w14:textId="77777777" w:rsidTr="005377F9">
        <w:trPr>
          <w:trHeight w:val="25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D22BF0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비즈기프트</w:t>
            </w:r>
            <w:proofErr w:type="spellEnd"/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EC4B76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모바일 상품권 발송</w:t>
            </w:r>
          </w:p>
        </w:tc>
      </w:tr>
      <w:tr w:rsidR="00AF5509" w:rsidRPr="00AF5509" w14:paraId="74340957" w14:textId="77777777" w:rsidTr="005377F9">
        <w:trPr>
          <w:trHeight w:val="25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2CD2BA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SK 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브로드밴드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9D00C9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영상정보처리 및 저장</w:t>
            </w:r>
          </w:p>
        </w:tc>
      </w:tr>
      <w:tr w:rsidR="00AF5509" w:rsidRPr="00AF5509" w14:paraId="66CF2E44" w14:textId="77777777" w:rsidTr="005377F9">
        <w:trPr>
          <w:trHeight w:val="57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574538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JJ INC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073D80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사은품 발송</w:t>
            </w:r>
          </w:p>
        </w:tc>
      </w:tr>
      <w:tr w:rsidR="00AF5509" w:rsidRPr="00AF5509" w14:paraId="6E4151FC" w14:textId="77777777" w:rsidTr="005377F9">
        <w:trPr>
          <w:trHeight w:val="57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2ECD95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폴북</w:t>
            </w:r>
            <w:proofErr w:type="spellEnd"/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918FAA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사은품 발송</w:t>
            </w:r>
          </w:p>
        </w:tc>
      </w:tr>
      <w:tr w:rsidR="00AF5509" w:rsidRPr="00AF5509" w14:paraId="4E0B8326" w14:textId="77777777" w:rsidTr="005377F9">
        <w:trPr>
          <w:trHeight w:val="57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F31998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NS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홈쇼핑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29CF89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사은품 발송</w:t>
            </w:r>
          </w:p>
        </w:tc>
      </w:tr>
      <w:tr w:rsidR="00AF5509" w:rsidRPr="00AF5509" w14:paraId="34A00367" w14:textId="77777777" w:rsidTr="005377F9">
        <w:trPr>
          <w:trHeight w:val="57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B3347A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㈜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세일코리아</w:t>
            </w:r>
            <w:proofErr w:type="spellEnd"/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F106D6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콜센터 업무대행</w:t>
            </w:r>
          </w:p>
        </w:tc>
      </w:tr>
      <w:tr w:rsidR="00AF5509" w:rsidRPr="00AF5509" w14:paraId="32DC6791" w14:textId="77777777" w:rsidTr="005377F9">
        <w:trPr>
          <w:trHeight w:val="57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AF6114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나이스신용정보</w:t>
            </w:r>
            <w:proofErr w:type="spellEnd"/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2C343A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콜센터 업무대행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 xml:space="preserve">, 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마케팅 상담센터 대행</w:t>
            </w:r>
          </w:p>
        </w:tc>
      </w:tr>
      <w:tr w:rsidR="00AF5509" w:rsidRPr="00AF5509" w14:paraId="1DF5BA48" w14:textId="77777777" w:rsidTr="005377F9">
        <w:trPr>
          <w:trHeight w:val="25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7DFEFD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(</w:t>
            </w: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주</w:t>
            </w:r>
            <w:r w:rsidRPr="00AF5509">
              <w:rPr>
                <w:rFonts w:asciiTheme="minorEastAsia" w:eastAsiaTheme="minorEastAsia" w:hAnsiTheme="minorEastAsia" w:cs="굴림" w:hint="eastAsia"/>
                <w:kern w:val="0"/>
                <w:szCs w:val="20"/>
              </w:rPr>
              <w:t>)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엠트웰브</w:t>
            </w:r>
            <w:proofErr w:type="spellEnd"/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AC1D88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모바일 상품권 발송</w:t>
            </w:r>
          </w:p>
        </w:tc>
      </w:tr>
      <w:tr w:rsidR="00AF5509" w:rsidRPr="00AF5509" w14:paraId="6A929DDC" w14:textId="77777777" w:rsidTr="005377F9">
        <w:trPr>
          <w:trHeight w:val="57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F827C2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㈜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에임메드</w:t>
            </w:r>
            <w:proofErr w:type="spellEnd"/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1A21E2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악사 건강지킴이 서비스</w:t>
            </w:r>
          </w:p>
        </w:tc>
      </w:tr>
      <w:tr w:rsidR="00AF5509" w:rsidRPr="00AF5509" w14:paraId="7F398DDA" w14:textId="77777777" w:rsidTr="005377F9">
        <w:trPr>
          <w:trHeight w:val="57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EFB0F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㈜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트루센덴스</w:t>
            </w:r>
            <w:proofErr w:type="spellEnd"/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B224C5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사은품 발송</w:t>
            </w:r>
          </w:p>
        </w:tc>
      </w:tr>
      <w:tr w:rsidR="005377F9" w:rsidRPr="00AF5509" w14:paraId="3F6B3414" w14:textId="77777777" w:rsidTr="005377F9">
        <w:trPr>
          <w:trHeight w:val="576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03E0CD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㈜</w:t>
            </w:r>
            <w:proofErr w:type="spellStart"/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인코미디어넷</w:t>
            </w:r>
            <w:proofErr w:type="spellEnd"/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D3F502" w14:textId="77777777" w:rsidR="005377F9" w:rsidRPr="00AF5509" w:rsidRDefault="005377F9" w:rsidP="005720EE">
            <w:pPr>
              <w:wordWrap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kern w:val="0"/>
                <w:szCs w:val="20"/>
              </w:rPr>
            </w:pPr>
            <w:r w:rsidRPr="00AF5509">
              <w:rPr>
                <w:rFonts w:asciiTheme="minorEastAsia" w:eastAsiaTheme="minorEastAsia" w:hAnsiTheme="minorEastAsia" w:cs="굴림"/>
                <w:kern w:val="0"/>
                <w:szCs w:val="20"/>
              </w:rPr>
              <w:t>사은품 발송</w:t>
            </w:r>
          </w:p>
        </w:tc>
      </w:tr>
    </w:tbl>
    <w:p w14:paraId="0EB9C1C1" w14:textId="77777777" w:rsidR="004441C0" w:rsidRPr="00AF5509" w:rsidRDefault="004441C0" w:rsidP="004441C0">
      <w:pPr>
        <w:rPr>
          <w:rFonts w:asciiTheme="minorEastAsia" w:eastAsiaTheme="minorEastAsia" w:hAnsiTheme="minorEastAsia"/>
          <w:szCs w:val="20"/>
        </w:rPr>
      </w:pPr>
    </w:p>
    <w:p w14:paraId="074ABE77" w14:textId="77777777" w:rsidR="004441C0" w:rsidRPr="00AF5509" w:rsidRDefault="004441C0" w:rsidP="004441C0">
      <w:pPr>
        <w:rPr>
          <w:rFonts w:asciiTheme="minorEastAsia" w:eastAsiaTheme="minorEastAsia" w:hAnsiTheme="minorEastAsia"/>
          <w:szCs w:val="20"/>
        </w:rPr>
      </w:pPr>
    </w:p>
    <w:p w14:paraId="59799B4B" w14:textId="77777777" w:rsidR="004441C0" w:rsidRPr="00AF5509" w:rsidRDefault="004441C0" w:rsidP="004441C0">
      <w:pPr>
        <w:rPr>
          <w:rFonts w:asciiTheme="minorEastAsia" w:eastAsiaTheme="minorEastAsia" w:hAnsiTheme="minorEastAsia"/>
          <w:b/>
          <w:sz w:val="24"/>
          <w:szCs w:val="20"/>
        </w:rPr>
      </w:pPr>
      <w:r w:rsidRPr="00AF5509">
        <w:rPr>
          <w:rFonts w:asciiTheme="minorEastAsia" w:eastAsiaTheme="minorEastAsia" w:hAnsiTheme="minorEastAsia" w:hint="eastAsia"/>
          <w:b/>
          <w:sz w:val="24"/>
          <w:szCs w:val="20"/>
        </w:rPr>
        <w:t>5. 신용정보주체의 권리 및 행사 방법</w:t>
      </w:r>
    </w:p>
    <w:p w14:paraId="3D4E7129" w14:textId="08ED681A" w:rsidR="008B3869" w:rsidRPr="00AF5509" w:rsidRDefault="008B3869" w:rsidP="00F24A2C">
      <w:pPr>
        <w:ind w:leftChars="200" w:left="400"/>
        <w:jc w:val="left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신용정보주체가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행사할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수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있는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권리와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그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행사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방법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및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이에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대한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회사의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조치</w:t>
      </w:r>
      <w:r w:rsidRPr="00AF5509">
        <w:rPr>
          <w:rFonts w:asciiTheme="minorEastAsia" w:eastAsiaTheme="minorEastAsia" w:hAnsiTheme="minorEastAsia"/>
          <w:szCs w:val="20"/>
        </w:rPr>
        <w:t xml:space="preserve">, </w:t>
      </w:r>
      <w:r w:rsidRPr="00AF5509">
        <w:rPr>
          <w:rFonts w:asciiTheme="minorEastAsia" w:eastAsiaTheme="minorEastAsia" w:hAnsiTheme="minorEastAsia" w:hint="eastAsia"/>
          <w:szCs w:val="20"/>
        </w:rPr>
        <w:t>권리행사와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관련한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불편사항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연락처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등은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="00D87F83" w:rsidRPr="00AF5509">
        <w:rPr>
          <w:rFonts w:asciiTheme="minorEastAsia" w:eastAsiaTheme="minorEastAsia" w:hAnsiTheme="minorEastAsia" w:hint="eastAsia"/>
          <w:szCs w:val="20"/>
        </w:rPr>
        <w:t>다음과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같습니다.</w:t>
      </w:r>
    </w:p>
    <w:p w14:paraId="294771B3" w14:textId="77777777" w:rsidR="00043B83" w:rsidRPr="00AF5509" w:rsidRDefault="004441C0" w:rsidP="00043B83">
      <w:pPr>
        <w:ind w:firstLineChars="100" w:firstLine="22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 w:val="22"/>
          <w:szCs w:val="20"/>
        </w:rPr>
        <w:t>가.</w:t>
      </w:r>
      <w:r w:rsidR="00043B83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개인신용정보 </w:t>
      </w:r>
      <w:proofErr w:type="spellStart"/>
      <w:r w:rsidRPr="00AF5509">
        <w:rPr>
          <w:rFonts w:asciiTheme="minorEastAsia" w:eastAsiaTheme="minorEastAsia" w:hAnsiTheme="minorEastAsia" w:hint="eastAsia"/>
          <w:sz w:val="22"/>
          <w:szCs w:val="20"/>
        </w:rPr>
        <w:t>제공ㆍ이용</w:t>
      </w:r>
      <w:proofErr w:type="spellEnd"/>
      <w:r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 동의 </w:t>
      </w:r>
      <w:proofErr w:type="spellStart"/>
      <w:r w:rsidRPr="00AF5509">
        <w:rPr>
          <w:rFonts w:asciiTheme="minorEastAsia" w:eastAsiaTheme="minorEastAsia" w:hAnsiTheme="minorEastAsia" w:hint="eastAsia"/>
          <w:sz w:val="22"/>
          <w:szCs w:val="20"/>
        </w:rPr>
        <w:t>철회권</w:t>
      </w:r>
      <w:proofErr w:type="spellEnd"/>
      <w:r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 </w:t>
      </w:r>
    </w:p>
    <w:p w14:paraId="34E1B79F" w14:textId="77777777" w:rsidR="004441C0" w:rsidRPr="00AF5509" w:rsidRDefault="004441C0" w:rsidP="00043B83">
      <w:pPr>
        <w:ind w:leftChars="200" w:left="700" w:hangingChars="150" w:hanging="3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①</w:t>
      </w:r>
      <w:r w:rsidR="00043B83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신용정보주체는 계약체결 3개월 이후부터 개인신용정보 제공 관련 동의 철회 가능(다만, 신용정보회사 또는 신용정보 집중기관 또는 신용정보회사에 제공하여 개인의 신용도 등을 평가하기 위한 목적에 대해서는 철회 불가하며, 계약의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유지ㆍ관리ㆍ상담ㆍ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기타 업무위탁에 따른 정보제공 동의를 철회하는 경우에는 해당 용역의 제공을 받지 않는다는 것을 명확히 기재)</w:t>
      </w:r>
    </w:p>
    <w:p w14:paraId="524E0F33" w14:textId="77777777" w:rsidR="00043B83" w:rsidRPr="00AF5509" w:rsidRDefault="004441C0" w:rsidP="00043B83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lastRenderedPageBreak/>
        <w:t>②</w:t>
      </w:r>
      <w:r w:rsidR="00043B83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신용정보주체는 상품이나 </w:t>
      </w:r>
      <w:r w:rsidR="00043B83" w:rsidRPr="00AF5509">
        <w:rPr>
          <w:rFonts w:asciiTheme="minorEastAsia" w:eastAsiaTheme="minorEastAsia" w:hAnsiTheme="minorEastAsia" w:hint="eastAsia"/>
          <w:szCs w:val="20"/>
        </w:rPr>
        <w:t>용역을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 소개하거나 구매를 권유할 목적으로 본인에게 연락</w:t>
      </w:r>
    </w:p>
    <w:p w14:paraId="17A9F976" w14:textId="77777777" w:rsidR="004441C0" w:rsidRPr="00AF5509" w:rsidRDefault="004441C0" w:rsidP="00043B83">
      <w:pPr>
        <w:ind w:firstLineChars="350" w:firstLine="7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하는 것을 중지하도록 청구 가능</w:t>
      </w:r>
    </w:p>
    <w:p w14:paraId="6ED3E6DA" w14:textId="77777777" w:rsidR="00043B83" w:rsidRPr="00AF5509" w:rsidRDefault="004441C0" w:rsidP="00043B83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③</w:t>
      </w:r>
      <w:r w:rsidR="00043B83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개인신용정보 제공 관련 동의 철회 신청은 철회의 대상 및 내용 등을 </w:t>
      </w:r>
      <w:r w:rsidR="00043B83" w:rsidRPr="00AF5509">
        <w:rPr>
          <w:rFonts w:asciiTheme="minorEastAsia" w:eastAsiaTheme="minorEastAsia" w:hAnsiTheme="minorEastAsia" w:hint="eastAsia"/>
          <w:szCs w:val="20"/>
        </w:rPr>
        <w:t xml:space="preserve">특정 서면 </w:t>
      </w:r>
    </w:p>
    <w:p w14:paraId="524C21DF" w14:textId="77777777" w:rsidR="00043B83" w:rsidRPr="00AF5509" w:rsidRDefault="00043B83" w:rsidP="00043B83">
      <w:pPr>
        <w:ind w:firstLineChars="350" w:firstLine="7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신청,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proofErr w:type="spellStart"/>
      <w:r w:rsidR="004441C0" w:rsidRPr="00AF5509">
        <w:rPr>
          <w:rFonts w:asciiTheme="minorEastAsia" w:eastAsiaTheme="minorEastAsia" w:hAnsiTheme="minorEastAsia" w:hint="eastAsia"/>
          <w:szCs w:val="20"/>
        </w:rPr>
        <w:t>유·무선신청</w:t>
      </w:r>
      <w:proofErr w:type="spellEnd"/>
      <w:r w:rsidR="004441C0" w:rsidRPr="00AF5509">
        <w:rPr>
          <w:rFonts w:asciiTheme="minorEastAsia" w:eastAsiaTheme="minorEastAsia" w:hAnsiTheme="minorEastAsia" w:hint="eastAsia"/>
          <w:szCs w:val="20"/>
        </w:rPr>
        <w:t>(</w:t>
      </w:r>
      <w:r w:rsidRPr="00AF5509">
        <w:rPr>
          <w:rFonts w:asciiTheme="minorEastAsia" w:eastAsiaTheme="minorEastAsia" w:hAnsiTheme="minorEastAsia" w:hint="eastAsia"/>
          <w:szCs w:val="20"/>
        </w:rPr>
        <w:t>1566-1566</w:t>
      </w:r>
      <w:r w:rsidR="004441C0" w:rsidRPr="00AF5509">
        <w:rPr>
          <w:rFonts w:asciiTheme="minorEastAsia" w:eastAsiaTheme="minorEastAsia" w:hAnsiTheme="minorEastAsia" w:hint="eastAsia"/>
          <w:szCs w:val="20"/>
        </w:rPr>
        <w:t>), 인터넷 홈페이지신청</w:t>
      </w:r>
      <w:r w:rsidRPr="00AF5509">
        <w:rPr>
          <w:rFonts w:asciiTheme="minorEastAsia" w:eastAsiaTheme="minorEastAsia" w:hAnsiTheme="minorEastAsia" w:hint="eastAsia"/>
          <w:szCs w:val="20"/>
        </w:rPr>
        <w:t>(www.</w:t>
      </w:r>
      <w:r w:rsidRPr="00AF5509">
        <w:rPr>
          <w:rFonts w:asciiTheme="minorEastAsia" w:eastAsiaTheme="minorEastAsia" w:hAnsiTheme="minorEastAsia"/>
          <w:szCs w:val="20"/>
        </w:rPr>
        <w:t>axa</w:t>
      </w:r>
      <w:r w:rsidR="004441C0" w:rsidRPr="00AF5509">
        <w:rPr>
          <w:rFonts w:asciiTheme="minorEastAsia" w:eastAsiaTheme="minorEastAsia" w:hAnsiTheme="minorEastAsia" w:hint="eastAsia"/>
          <w:szCs w:val="20"/>
        </w:rPr>
        <w:t xml:space="preserve">.co.kr)으로 가능하며 </w:t>
      </w:r>
    </w:p>
    <w:p w14:paraId="4DBC3869" w14:textId="77777777" w:rsidR="004441C0" w:rsidRPr="00AF5509" w:rsidRDefault="004441C0" w:rsidP="00043B83">
      <w:pPr>
        <w:ind w:firstLineChars="350" w:firstLine="7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이 경우 회사는 1개월 이내에 조치 완료</w:t>
      </w:r>
    </w:p>
    <w:p w14:paraId="48CCEA29" w14:textId="77777777" w:rsidR="004441C0" w:rsidRPr="00AF5509" w:rsidRDefault="004441C0" w:rsidP="004441C0">
      <w:pPr>
        <w:rPr>
          <w:rFonts w:asciiTheme="minorEastAsia" w:eastAsiaTheme="minorEastAsia" w:hAnsiTheme="minorEastAsia"/>
          <w:szCs w:val="20"/>
        </w:rPr>
      </w:pPr>
    </w:p>
    <w:p w14:paraId="784014D0" w14:textId="0E958A95" w:rsidR="00E102AD" w:rsidRPr="00AF5509" w:rsidRDefault="004441C0" w:rsidP="00E102AD">
      <w:pPr>
        <w:ind w:firstLineChars="50" w:firstLine="110"/>
        <w:rPr>
          <w:rFonts w:asciiTheme="minorEastAsia" w:eastAsiaTheme="minorEastAsia" w:hAnsiTheme="minorEastAsia"/>
          <w:sz w:val="22"/>
          <w:szCs w:val="20"/>
        </w:rPr>
      </w:pPr>
      <w:r w:rsidRPr="00AF5509">
        <w:rPr>
          <w:rFonts w:asciiTheme="minorEastAsia" w:eastAsiaTheme="minorEastAsia" w:hAnsiTheme="minorEastAsia" w:hint="eastAsia"/>
          <w:sz w:val="22"/>
          <w:szCs w:val="20"/>
        </w:rPr>
        <w:t>나.</w:t>
      </w:r>
      <w:r w:rsidR="00E102AD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신용정보 </w:t>
      </w:r>
      <w:r w:rsidR="00F1585F"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이용 및 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>제공</w:t>
      </w:r>
      <w:r w:rsidR="00F1585F"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사실의 통보 요구 </w:t>
      </w:r>
    </w:p>
    <w:p w14:paraId="4F9198BC" w14:textId="0E66F7F0" w:rsidR="001A1B7B" w:rsidRPr="00AF5509" w:rsidRDefault="004441C0" w:rsidP="00225681">
      <w:pPr>
        <w:ind w:left="699" w:hanging="299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①</w:t>
      </w:r>
      <w:r w:rsidR="00E102AD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신용정보주체는 회사가 본인에 관한 신용정보를 </w:t>
      </w:r>
      <w:r w:rsidR="00F1585F" w:rsidRPr="00AF5509">
        <w:rPr>
          <w:rFonts w:asciiTheme="minorEastAsia" w:eastAsiaTheme="minorEastAsia" w:hAnsiTheme="minorEastAsia" w:hint="eastAsia"/>
          <w:szCs w:val="20"/>
        </w:rPr>
        <w:t xml:space="preserve">이용하거나 </w:t>
      </w:r>
      <w:r w:rsidRPr="00AF5509">
        <w:rPr>
          <w:rFonts w:asciiTheme="minorEastAsia" w:eastAsiaTheme="minorEastAsia" w:hAnsiTheme="minorEastAsia" w:hint="eastAsia"/>
          <w:szCs w:val="20"/>
        </w:rPr>
        <w:t>제공하는 경우에는 제공받은 자, 그 이용</w:t>
      </w:r>
      <w:r w:rsidR="00F1585F" w:rsidRPr="00AF5509">
        <w:rPr>
          <w:rFonts w:asciiTheme="minorEastAsia" w:eastAsiaTheme="minorEastAsia" w:hAnsiTheme="minorEastAsia" w:hint="eastAsia"/>
          <w:szCs w:val="20"/>
        </w:rPr>
        <w:t xml:space="preserve"> 및 제공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 목적, </w:t>
      </w:r>
      <w:r w:rsidR="00F1585F" w:rsidRPr="00AF5509">
        <w:rPr>
          <w:rFonts w:asciiTheme="minorEastAsia" w:eastAsiaTheme="minorEastAsia" w:hAnsiTheme="minorEastAsia" w:hint="eastAsia"/>
          <w:szCs w:val="20"/>
        </w:rPr>
        <w:t xml:space="preserve">이용 및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제공한 날짜, </w:t>
      </w:r>
      <w:r w:rsidR="00F1585F" w:rsidRPr="00AF5509">
        <w:rPr>
          <w:rFonts w:asciiTheme="minorEastAsia" w:eastAsiaTheme="minorEastAsia" w:hAnsiTheme="minorEastAsia" w:hint="eastAsia"/>
          <w:szCs w:val="20"/>
        </w:rPr>
        <w:t xml:space="preserve">이용 및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제공한 본인정보의 주요 내용 등을 </w:t>
      </w:r>
      <w:r w:rsidR="00545FC3" w:rsidRPr="00AF5509">
        <w:rPr>
          <w:rFonts w:asciiTheme="minorEastAsia" w:eastAsiaTheme="minorEastAsia" w:hAnsiTheme="minorEastAsia" w:hint="eastAsia"/>
          <w:szCs w:val="20"/>
        </w:rPr>
        <w:t xml:space="preserve">정기적으로 </w:t>
      </w:r>
      <w:r w:rsidRPr="00AF5509">
        <w:rPr>
          <w:rFonts w:asciiTheme="minorEastAsia" w:eastAsiaTheme="minorEastAsia" w:hAnsiTheme="minorEastAsia" w:hint="eastAsia"/>
          <w:szCs w:val="20"/>
        </w:rPr>
        <w:t>알리도록 요구 가능</w:t>
      </w:r>
    </w:p>
    <w:p w14:paraId="3E955E62" w14:textId="023848CA" w:rsidR="004441C0" w:rsidRPr="00AF5509" w:rsidRDefault="004441C0" w:rsidP="00225681">
      <w:pPr>
        <w:ind w:left="699" w:hanging="299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②</w:t>
      </w:r>
      <w:r w:rsidR="00E102AD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신용정보 </w:t>
      </w:r>
      <w:r w:rsidR="00F1585F" w:rsidRPr="00AF5509">
        <w:rPr>
          <w:rFonts w:asciiTheme="minorEastAsia" w:eastAsiaTheme="minorEastAsia" w:hAnsiTheme="minorEastAsia" w:hint="eastAsia"/>
          <w:szCs w:val="20"/>
        </w:rPr>
        <w:t xml:space="preserve">이용 및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제공사실의 통보 요구는 방문, 전화, 인터넷 홈페이지 이용의 방법으로 본인임을 </w:t>
      </w:r>
      <w:proofErr w:type="gramStart"/>
      <w:r w:rsidRPr="00AF5509">
        <w:rPr>
          <w:rFonts w:asciiTheme="minorEastAsia" w:eastAsiaTheme="minorEastAsia" w:hAnsiTheme="minorEastAsia" w:hint="eastAsia"/>
          <w:szCs w:val="20"/>
        </w:rPr>
        <w:t>확인 받아</w:t>
      </w:r>
      <w:proofErr w:type="gramEnd"/>
      <w:r w:rsidRPr="00AF5509">
        <w:rPr>
          <w:rFonts w:asciiTheme="minorEastAsia" w:eastAsiaTheme="minorEastAsia" w:hAnsiTheme="minorEastAsia" w:hint="eastAsia"/>
          <w:szCs w:val="20"/>
        </w:rPr>
        <w:t xml:space="preserve"> 신청할 수 있으며 당해 요구가 있는 경우 회사는 7일 이내에 </w:t>
      </w:r>
      <w:r w:rsidR="00F1585F" w:rsidRPr="00AF5509">
        <w:rPr>
          <w:rFonts w:asciiTheme="minorEastAsia" w:eastAsiaTheme="minorEastAsia" w:hAnsiTheme="minorEastAsia" w:hint="eastAsia"/>
          <w:szCs w:val="20"/>
        </w:rPr>
        <w:t xml:space="preserve">최근 </w:t>
      </w:r>
      <w:r w:rsidR="00F1585F" w:rsidRPr="00AF5509">
        <w:rPr>
          <w:rFonts w:asciiTheme="minorEastAsia" w:eastAsiaTheme="minorEastAsia" w:hAnsiTheme="minorEastAsia"/>
          <w:szCs w:val="20"/>
        </w:rPr>
        <w:t>3</w:t>
      </w:r>
      <w:r w:rsidR="00F1585F" w:rsidRPr="00AF5509">
        <w:rPr>
          <w:rFonts w:asciiTheme="minorEastAsia" w:eastAsiaTheme="minorEastAsia" w:hAnsiTheme="minorEastAsia" w:hint="eastAsia"/>
          <w:szCs w:val="20"/>
        </w:rPr>
        <w:t xml:space="preserve">년간의 신용정보 이용 및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제공내역을 </w:t>
      </w:r>
      <w:r w:rsidR="00F97714" w:rsidRPr="00AF5509">
        <w:rPr>
          <w:rFonts w:asciiTheme="minorEastAsia" w:eastAsiaTheme="minorEastAsia" w:hAnsiTheme="minorEastAsia" w:hint="eastAsia"/>
          <w:szCs w:val="20"/>
        </w:rPr>
        <w:t>통보</w:t>
      </w:r>
    </w:p>
    <w:p w14:paraId="0352B2BE" w14:textId="77777777" w:rsidR="004441C0" w:rsidRPr="00AF5509" w:rsidRDefault="004441C0" w:rsidP="004441C0">
      <w:pPr>
        <w:rPr>
          <w:rFonts w:asciiTheme="minorEastAsia" w:eastAsiaTheme="minorEastAsia" w:hAnsiTheme="minorEastAsia"/>
          <w:szCs w:val="20"/>
        </w:rPr>
      </w:pPr>
    </w:p>
    <w:p w14:paraId="169FCE09" w14:textId="77777777" w:rsidR="00E102AD" w:rsidRPr="00AF5509" w:rsidRDefault="004441C0" w:rsidP="00E102AD">
      <w:pPr>
        <w:ind w:firstLineChars="50" w:firstLine="110"/>
        <w:rPr>
          <w:rFonts w:asciiTheme="minorEastAsia" w:eastAsiaTheme="minorEastAsia" w:hAnsiTheme="minorEastAsia"/>
          <w:sz w:val="22"/>
          <w:szCs w:val="20"/>
        </w:rPr>
      </w:pPr>
      <w:r w:rsidRPr="00AF5509">
        <w:rPr>
          <w:rFonts w:asciiTheme="minorEastAsia" w:eastAsiaTheme="minorEastAsia" w:hAnsiTheme="minorEastAsia" w:hint="eastAsia"/>
          <w:sz w:val="22"/>
          <w:szCs w:val="20"/>
        </w:rPr>
        <w:t>다.</w:t>
      </w:r>
      <w:r w:rsidR="00E102AD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신용정보의 열람 및 정정 청구 </w:t>
      </w:r>
    </w:p>
    <w:p w14:paraId="0BAFECCB" w14:textId="77777777" w:rsidR="00E102AD" w:rsidRPr="00AF5509" w:rsidRDefault="004441C0" w:rsidP="00E102AD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①</w:t>
      </w:r>
      <w:r w:rsidR="00E102AD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신용정보주체는 회사가 가지고 있는 본인정보의 제공 또는 열람을 청구할 수 있</w:t>
      </w:r>
    </w:p>
    <w:p w14:paraId="771BD0BB" w14:textId="77777777" w:rsidR="004441C0" w:rsidRPr="00AF5509" w:rsidRDefault="004441C0" w:rsidP="00291101">
      <w:pPr>
        <w:snapToGrid w:val="0"/>
        <w:spacing w:line="360" w:lineRule="auto"/>
        <w:ind w:firstLineChars="350" w:firstLine="700"/>
        <w:rPr>
          <w:rFonts w:asciiTheme="minorEastAsia" w:eastAsiaTheme="minorEastAsia" w:hAnsiTheme="minorEastAsia"/>
          <w:szCs w:val="20"/>
        </w:rPr>
      </w:pP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으며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>, 본인정보가 사실과 다른 경우에는 정정 청구 가능</w:t>
      </w:r>
    </w:p>
    <w:p w14:paraId="7B41EF11" w14:textId="1C8DD22F" w:rsidR="004441C0" w:rsidRPr="00AF5509" w:rsidRDefault="004441C0" w:rsidP="00225681">
      <w:pPr>
        <w:ind w:left="709" w:hanging="309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②</w:t>
      </w:r>
      <w:r w:rsidR="00E102AD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신용정보의 열람 및 정정 청구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신청</w:t>
      </w:r>
      <w:r w:rsidR="00E102AD" w:rsidRPr="00AF5509">
        <w:rPr>
          <w:rFonts w:asciiTheme="minorEastAsia" w:eastAsiaTheme="minorEastAsia" w:hAnsiTheme="minorEastAsia" w:hint="eastAsia"/>
          <w:szCs w:val="20"/>
        </w:rPr>
        <w:t>시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직접 방문, 전화, 인터넷 홈페이지 이용의 방법으로 본인임을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확인받아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신청 가능하며 회사는 서면, 전자문서</w:t>
      </w:r>
      <w:r w:rsidR="00F97714" w:rsidRPr="00AF5509">
        <w:rPr>
          <w:rFonts w:asciiTheme="minorEastAsia" w:eastAsiaTheme="minorEastAsia" w:hAnsiTheme="minorEastAsia" w:hint="eastAsia"/>
          <w:szCs w:val="20"/>
        </w:rPr>
        <w:t xml:space="preserve">, </w:t>
      </w:r>
      <w:r w:rsidR="000E003C" w:rsidRPr="00AF5509">
        <w:rPr>
          <w:rFonts w:asciiTheme="minorEastAsia" w:eastAsiaTheme="minorEastAsia" w:hAnsiTheme="minorEastAsia" w:hint="eastAsia"/>
          <w:szCs w:val="20"/>
        </w:rPr>
        <w:t xml:space="preserve">인터넷 </w:t>
      </w:r>
      <w:proofErr w:type="spellStart"/>
      <w:r w:rsidR="000E003C" w:rsidRPr="00AF5509">
        <w:rPr>
          <w:rFonts w:asciiTheme="minorEastAsia" w:eastAsiaTheme="minorEastAsia" w:hAnsiTheme="minorEastAsia" w:hint="eastAsia"/>
          <w:szCs w:val="20"/>
        </w:rPr>
        <w:t>홈페이지</w:t>
      </w:r>
      <w:r w:rsidRPr="00AF5509">
        <w:rPr>
          <w:rFonts w:asciiTheme="minorEastAsia" w:eastAsiaTheme="minorEastAsia" w:hAnsiTheme="minorEastAsia" w:hint="eastAsia"/>
          <w:szCs w:val="20"/>
        </w:rPr>
        <w:t>등을</w:t>
      </w:r>
      <w:proofErr w:type="spellEnd"/>
      <w:r w:rsidR="001A7A22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통하여 제공 또는 열람할 수 있도록 조치</w:t>
      </w:r>
    </w:p>
    <w:p w14:paraId="4EC27777" w14:textId="437056AC" w:rsidR="004441C0" w:rsidRPr="00AF5509" w:rsidRDefault="004441C0" w:rsidP="00225681">
      <w:pPr>
        <w:ind w:left="699" w:hanging="299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③</w:t>
      </w:r>
      <w:r w:rsidR="00E102AD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정정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청구시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회사는 정정청구가 정당한 사유가 있다고 인정되면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지체없이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해당 신용정보의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제공·이용을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중단한 후 사실인지를 조사하여 적의 조치한 후 그 처리결과를 7일 이내에 제공하며, 회사의 처리결과에 이의가 있으면 금융위원회에 그 시정을 요청 가능  </w:t>
      </w:r>
    </w:p>
    <w:p w14:paraId="156DF337" w14:textId="77777777" w:rsidR="004441C0" w:rsidRPr="00AF5509" w:rsidRDefault="004441C0" w:rsidP="004441C0">
      <w:pPr>
        <w:rPr>
          <w:rFonts w:asciiTheme="minorEastAsia" w:eastAsiaTheme="minorEastAsia" w:hAnsiTheme="minorEastAsia"/>
          <w:szCs w:val="20"/>
        </w:rPr>
      </w:pPr>
    </w:p>
    <w:p w14:paraId="3618366F" w14:textId="77777777" w:rsidR="001D75E1" w:rsidRPr="00AF5509" w:rsidRDefault="001D75E1" w:rsidP="001D75E1">
      <w:pPr>
        <w:ind w:firstLineChars="100" w:firstLine="22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 w:val="22"/>
          <w:szCs w:val="20"/>
        </w:rPr>
        <w:t>라</w:t>
      </w:r>
      <w:r w:rsidR="004441C0" w:rsidRPr="00AF5509">
        <w:rPr>
          <w:rFonts w:asciiTheme="minorEastAsia" w:eastAsiaTheme="minorEastAsia" w:hAnsiTheme="minorEastAsia" w:hint="eastAsia"/>
          <w:sz w:val="22"/>
          <w:szCs w:val="20"/>
        </w:rPr>
        <w:t>.</w:t>
      </w:r>
      <w:r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4441C0"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개인신용정보의 삭제 요구권 </w:t>
      </w:r>
    </w:p>
    <w:p w14:paraId="59ED15AB" w14:textId="77777777" w:rsidR="001D75E1" w:rsidRPr="00AF5509" w:rsidRDefault="004441C0" w:rsidP="00291101">
      <w:pPr>
        <w:ind w:firstLineChars="200"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①</w:t>
      </w:r>
      <w:r w:rsidR="001D75E1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신용정보주체는 금융거래 등 상거래관계의 설정 및 유지 등에 필수적인 개인신용</w:t>
      </w:r>
    </w:p>
    <w:p w14:paraId="776516B0" w14:textId="77777777" w:rsidR="001D75E1" w:rsidRPr="00AF5509" w:rsidRDefault="004441C0" w:rsidP="001D75E1">
      <w:pPr>
        <w:ind w:firstLineChars="400" w:firstLine="8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정보의 경우</w:t>
      </w:r>
      <w:r w:rsidR="00291101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’금융거래 등 상거래관계가 종료되고 5년’이 경과한 이후에 회사에 </w:t>
      </w:r>
    </w:p>
    <w:p w14:paraId="7C244868" w14:textId="77777777" w:rsidR="001D75E1" w:rsidRPr="00AF5509" w:rsidRDefault="004441C0" w:rsidP="001D75E1">
      <w:pPr>
        <w:ind w:firstLineChars="400" w:firstLine="8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본인의 개인신용정보의 삭제 요구 가능. 단, 다른 법률의 이행 등 신용정보법 제20</w:t>
      </w:r>
    </w:p>
    <w:p w14:paraId="16FAC255" w14:textId="47B9E85D" w:rsidR="004441C0" w:rsidRPr="00AF5509" w:rsidRDefault="004441C0" w:rsidP="001D75E1">
      <w:pPr>
        <w:ind w:firstLineChars="400" w:firstLine="8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조의2</w:t>
      </w:r>
      <w:r w:rsidR="001A7A22" w:rsidRPr="00AF5509">
        <w:rPr>
          <w:rFonts w:asciiTheme="minorEastAsia" w:eastAsiaTheme="minorEastAsia" w:hAnsiTheme="minorEastAsia" w:hint="eastAsia"/>
          <w:szCs w:val="20"/>
        </w:rPr>
        <w:t xml:space="preserve"> 제</w:t>
      </w:r>
      <w:r w:rsidRPr="00AF5509">
        <w:rPr>
          <w:rFonts w:asciiTheme="minorEastAsia" w:eastAsiaTheme="minorEastAsia" w:hAnsiTheme="minorEastAsia" w:hint="eastAsia"/>
          <w:szCs w:val="20"/>
        </w:rPr>
        <w:t>2항 각호의 어느 하나에 해당하는 경우는 제외</w:t>
      </w:r>
    </w:p>
    <w:p w14:paraId="26B6E90A" w14:textId="58A4C14E" w:rsidR="001D75E1" w:rsidRPr="00AF5509" w:rsidRDefault="004441C0" w:rsidP="00225681">
      <w:pPr>
        <w:ind w:left="709" w:hanging="309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②</w:t>
      </w:r>
      <w:r w:rsidR="001D75E1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회사는 신용정보주체의 삭제 요구를 받았을 때에는 지체 없이 해당 개인신용정</w:t>
      </w:r>
      <w:r w:rsidR="001D75E1" w:rsidRPr="00AF5509">
        <w:rPr>
          <w:rFonts w:asciiTheme="minorEastAsia" w:eastAsiaTheme="minorEastAsia" w:hAnsiTheme="minorEastAsia" w:hint="eastAsia"/>
          <w:szCs w:val="20"/>
        </w:rPr>
        <w:t>보</w:t>
      </w:r>
      <w:r w:rsidRPr="00AF5509">
        <w:rPr>
          <w:rFonts w:asciiTheme="minorEastAsia" w:eastAsiaTheme="minorEastAsia" w:hAnsiTheme="minorEastAsia" w:hint="eastAsia"/>
          <w:szCs w:val="20"/>
        </w:rPr>
        <w:t>를</w:t>
      </w:r>
      <w:r w:rsidR="001A1B7B"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삭제하고 </w:t>
      </w:r>
      <w:r w:rsidR="008F5367" w:rsidRPr="00AF5509">
        <w:rPr>
          <w:rFonts w:asciiTheme="minorEastAsia" w:eastAsiaTheme="minorEastAsia" w:hAnsiTheme="minorEastAsia" w:hint="eastAsia"/>
          <w:szCs w:val="20"/>
        </w:rPr>
        <w:t xml:space="preserve">그 결과를 </w:t>
      </w:r>
      <w:r w:rsidRPr="00AF5509">
        <w:rPr>
          <w:rFonts w:asciiTheme="minorEastAsia" w:eastAsiaTheme="minorEastAsia" w:hAnsiTheme="minorEastAsia" w:hint="eastAsia"/>
          <w:szCs w:val="20"/>
        </w:rPr>
        <w:t>통지. 단, 신용정보법 제20조의2</w:t>
      </w:r>
      <w:r w:rsidR="001A7A22"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제2항 각호의 어느 하나에 해당하는 경우</w:t>
      </w:r>
      <w:r w:rsidR="008F5367" w:rsidRPr="00AF5509">
        <w:rPr>
          <w:rFonts w:asciiTheme="minorEastAsia" w:eastAsiaTheme="minorEastAsia" w:hAnsiTheme="minorEastAsia" w:hint="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다른 개인신용정보와 분리하는 등 별도로 관리하고 그 결과를 신용정</w:t>
      </w:r>
      <w:r w:rsidRPr="00AF5509">
        <w:rPr>
          <w:rFonts w:asciiTheme="minorEastAsia" w:eastAsiaTheme="minorEastAsia" w:hAnsiTheme="minorEastAsia" w:hint="eastAsia"/>
          <w:szCs w:val="20"/>
        </w:rPr>
        <w:lastRenderedPageBreak/>
        <w:t xml:space="preserve">보주체에게 </w:t>
      </w:r>
      <w:r w:rsidR="001D75E1" w:rsidRPr="00AF5509">
        <w:rPr>
          <w:rFonts w:asciiTheme="minorEastAsia" w:eastAsiaTheme="minorEastAsia" w:hAnsiTheme="minorEastAsia" w:hint="eastAsia"/>
          <w:szCs w:val="20"/>
        </w:rPr>
        <w:t>통지</w:t>
      </w:r>
    </w:p>
    <w:p w14:paraId="6A3907E8" w14:textId="77777777" w:rsidR="008F5367" w:rsidRPr="00AF5509" w:rsidRDefault="008F5367" w:rsidP="001D75E1">
      <w:pPr>
        <w:ind w:firstLineChars="300" w:firstLine="600"/>
        <w:rPr>
          <w:rFonts w:asciiTheme="minorEastAsia" w:eastAsiaTheme="minorEastAsia" w:hAnsiTheme="minorEastAsia"/>
          <w:szCs w:val="20"/>
        </w:rPr>
      </w:pPr>
    </w:p>
    <w:p w14:paraId="097CC284" w14:textId="53BEB791" w:rsidR="008F5367" w:rsidRPr="00AF5509" w:rsidRDefault="008F5367" w:rsidP="00225681">
      <w:pPr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마.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개인신용정보의 전송요구권</w:t>
      </w:r>
      <w:r w:rsidR="00D97766" w:rsidRPr="00AF5509">
        <w:rPr>
          <w:rFonts w:asciiTheme="minorEastAsia" w:eastAsiaTheme="minorEastAsia" w:hAnsiTheme="minorEastAsia" w:hint="eastAsia"/>
          <w:szCs w:val="20"/>
        </w:rPr>
        <w:t xml:space="preserve"> 및 전송요구 </w:t>
      </w:r>
      <w:proofErr w:type="spellStart"/>
      <w:r w:rsidR="00D97766" w:rsidRPr="00AF5509">
        <w:rPr>
          <w:rFonts w:asciiTheme="minorEastAsia" w:eastAsiaTheme="minorEastAsia" w:hAnsiTheme="minorEastAsia" w:hint="eastAsia"/>
          <w:szCs w:val="20"/>
        </w:rPr>
        <w:t>철회권</w:t>
      </w:r>
      <w:proofErr w:type="spellEnd"/>
    </w:p>
    <w:p w14:paraId="1EEF0BB0" w14:textId="576900BF" w:rsidR="008F5367" w:rsidRPr="00AF5509" w:rsidRDefault="008F5367" w:rsidP="00225681">
      <w:pPr>
        <w:ind w:left="516" w:hanging="316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① 신용정보주체는 회사가 보유하고 있는 본인에 관한 신용정보를 본인신용관리회사,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개인신용평가회사,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개인사업자신용평가회사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>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본인 등에게 전송하거나,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="00D97766" w:rsidRPr="00AF5509">
        <w:rPr>
          <w:rFonts w:asciiTheme="minorEastAsia" w:eastAsiaTheme="minorEastAsia" w:hAnsiTheme="minorEastAsia" w:hint="eastAsia"/>
          <w:szCs w:val="20"/>
        </w:rPr>
        <w:t>정기적으로 전송하거나,</w:t>
      </w:r>
      <w:r w:rsidR="00D97766"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전송요구를 철회하여 줄 것을 요구할 수 있음</w:t>
      </w:r>
    </w:p>
    <w:p w14:paraId="56951DE6" w14:textId="5F2FE55D" w:rsidR="00D97766" w:rsidRPr="00AF5509" w:rsidRDefault="00D97766" w:rsidP="00225681">
      <w:pPr>
        <w:ind w:left="516" w:hanging="316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② 회사가 보유하고 있는 개인신용정보를 본인 등에게 전송하거나 전송요구를 철회하고자 하는 경우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신용정보원의 </w:t>
      </w:r>
      <w:r w:rsidRPr="00AF5509">
        <w:rPr>
          <w:rFonts w:asciiTheme="minorEastAsia" w:eastAsiaTheme="minorEastAsia" w:hAnsiTheme="minorEastAsia"/>
          <w:szCs w:val="20"/>
        </w:rPr>
        <w:t xml:space="preserve">MYPDS </w:t>
      </w:r>
      <w:r w:rsidRPr="00AF5509">
        <w:rPr>
          <w:rFonts w:asciiTheme="minorEastAsia" w:eastAsiaTheme="minorEastAsia" w:hAnsiTheme="minorEastAsia" w:hint="eastAsia"/>
          <w:szCs w:val="20"/>
        </w:rPr>
        <w:t>앱을 통해서 가능하며,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본인신용정보관리회사에게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전송하거나 전송요구를 철회하고자 하는 경우 해당 회사의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마이데이터앱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등을 통해서 </w:t>
      </w:r>
      <w:r w:rsidR="007D307A" w:rsidRPr="00AF5509">
        <w:rPr>
          <w:rFonts w:asciiTheme="minorEastAsia" w:eastAsiaTheme="minorEastAsia" w:hAnsiTheme="minorEastAsia" w:hint="eastAsia"/>
          <w:szCs w:val="20"/>
        </w:rPr>
        <w:t>가능함</w:t>
      </w:r>
    </w:p>
    <w:p w14:paraId="38556845" w14:textId="77777777" w:rsidR="008F5367" w:rsidRPr="00AF5509" w:rsidRDefault="008F5367" w:rsidP="00225681">
      <w:pPr>
        <w:ind w:firstLineChars="100" w:firstLine="200"/>
        <w:rPr>
          <w:rFonts w:asciiTheme="minorEastAsia" w:eastAsiaTheme="minorEastAsia" w:hAnsiTheme="minorEastAsia"/>
          <w:szCs w:val="20"/>
        </w:rPr>
      </w:pPr>
    </w:p>
    <w:p w14:paraId="4B5B5330" w14:textId="402B6398" w:rsidR="008F5367" w:rsidRPr="00AF5509" w:rsidRDefault="008F5367" w:rsidP="00225681">
      <w:pPr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바.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신용정보 이용 및 제공사실의 조회</w:t>
      </w:r>
    </w:p>
    <w:p w14:paraId="00F4E3FA" w14:textId="546F49D0" w:rsidR="00D4022F" w:rsidRPr="00AF5509" w:rsidRDefault="008F5367" w:rsidP="00225681">
      <w:pPr>
        <w:ind w:left="516" w:hanging="316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① 회사는 신용정보주체의 개인신용정보를 이용하거나 제공한 경우 인터넷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홈페이지에서그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조회사항(이용 주체, 이용 목적, 이용 날짜, 이용한 신용정보의 내용,</w:t>
      </w:r>
      <w:r w:rsidR="00D4022F"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제공 주체, 제공받은 자, 제공 목적, 제공한 날짜, 제공한 신용정보의 내용 등)을 조회할 수 있도록 하고 있음(단, 내부 경영관리의 목적으로 이용하거나 반복적인 업무위탁을 위하여 제공하는 경우 등은 제외)</w:t>
      </w:r>
    </w:p>
    <w:p w14:paraId="121584C1" w14:textId="41AEEAB6" w:rsidR="008F5367" w:rsidRPr="00AF5509" w:rsidRDefault="00D4022F" w:rsidP="00225681">
      <w:pPr>
        <w:ind w:left="505" w:hanging="305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② 신용정보주체가 개인신용정보의 이용 및 제공사실을 조회하는 경우, 그 조회를 요구하는 사람이 그 조회사항에 관한 신용정보주체 본인인지 여부를 안전성과 신뢰성이 확보될 수 있는 수단을 이용하여 확인</w:t>
      </w:r>
    </w:p>
    <w:p w14:paraId="1442CF0B" w14:textId="4398C30C" w:rsidR="001A1B7B" w:rsidRPr="00AF5509" w:rsidRDefault="00D4022F" w:rsidP="00225681">
      <w:pPr>
        <w:ind w:left="516" w:hanging="316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③ 회사는 개인신용정보를 이용하거나 제공한 날부터 7일 이내에 조회사항을 조회할 수 있도록 하며, 조회가 의뢰된 날을 기준으로 직전 3년간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이용·제공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내역을 조회할 수 있도록 시스템 구비</w:t>
      </w:r>
    </w:p>
    <w:p w14:paraId="098B8556" w14:textId="7600E788" w:rsidR="00D4022F" w:rsidRPr="00AF5509" w:rsidRDefault="00D4022F" w:rsidP="00225681">
      <w:pPr>
        <w:ind w:left="516" w:hanging="316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④ 개인신용정보의 이용 및 제공 내역을 조회한 신용정보주체는 회사가 개인신용정보를 이용하거나 제공하는 때에 해당 조회사항을 연1회 정기적으로 통지해 줄 것을 요청할 수 있음(통지에 직접 드는 비용을 신용정보주체에게 부담하게 할 수 있음)</w:t>
      </w:r>
    </w:p>
    <w:p w14:paraId="3140B9E1" w14:textId="77777777" w:rsidR="00D4022F" w:rsidRPr="00AF5509" w:rsidRDefault="00D4022F" w:rsidP="00225681">
      <w:pPr>
        <w:ind w:firstLineChars="100" w:firstLine="200"/>
        <w:rPr>
          <w:rFonts w:asciiTheme="minorEastAsia" w:eastAsiaTheme="minorEastAsia" w:hAnsiTheme="minorEastAsia"/>
          <w:szCs w:val="20"/>
        </w:rPr>
      </w:pPr>
    </w:p>
    <w:p w14:paraId="13C2D6B9" w14:textId="2D2B7A51" w:rsidR="008F5367" w:rsidRPr="00AF5509" w:rsidRDefault="008F5367" w:rsidP="00225681">
      <w:pPr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사.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상거래 거절 근거 신용정보의 고지</w:t>
      </w:r>
    </w:p>
    <w:p w14:paraId="43213025" w14:textId="28134DC0" w:rsidR="008F5367" w:rsidRPr="00AF5509" w:rsidRDefault="00E52BD4" w:rsidP="00225681">
      <w:pPr>
        <w:ind w:left="505" w:hanging="305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① 신용정보주체는 회사가 신용정보회사 및 신용정보집중기관으로부터 제공받은 신용정보를 근거로 상거래관계 설정을 거절하거나 중지한 경우 그 근거가 된 정보의 고지를 요청할 수 있음</w:t>
      </w:r>
    </w:p>
    <w:p w14:paraId="1A2E588C" w14:textId="6E25FE28" w:rsidR="00E52BD4" w:rsidRPr="00AF5509" w:rsidRDefault="00E52BD4" w:rsidP="00225681">
      <w:pPr>
        <w:ind w:left="516" w:hanging="316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②</w:t>
      </w:r>
      <w:r w:rsidR="00BA5699" w:rsidRPr="00AF5509">
        <w:rPr>
          <w:rFonts w:asciiTheme="minorEastAsia" w:eastAsiaTheme="minorEastAsia" w:hAnsiTheme="minorEastAsia" w:hint="eastAsia"/>
          <w:szCs w:val="20"/>
        </w:rPr>
        <w:t xml:space="preserve"> 신용정보주체는 고지 받은 본인정보의 내용에 이의가 있으면 고지를 받은 날부터 </w:t>
      </w:r>
      <w:r w:rsidR="00BA5699" w:rsidRPr="00AF5509">
        <w:rPr>
          <w:rFonts w:asciiTheme="minorEastAsia" w:eastAsiaTheme="minorEastAsia" w:hAnsiTheme="minorEastAsia"/>
          <w:szCs w:val="20"/>
        </w:rPr>
        <w:t>60</w:t>
      </w:r>
      <w:r w:rsidR="00BA5699" w:rsidRPr="00AF5509">
        <w:rPr>
          <w:rFonts w:asciiTheme="minorEastAsia" w:eastAsiaTheme="minorEastAsia" w:hAnsiTheme="minorEastAsia" w:hint="eastAsia"/>
          <w:szCs w:val="20"/>
        </w:rPr>
        <w:t xml:space="preserve">일 이내에 신용정보를 </w:t>
      </w:r>
      <w:proofErr w:type="spellStart"/>
      <w:r w:rsidR="00BA5699" w:rsidRPr="00AF5509">
        <w:rPr>
          <w:rFonts w:asciiTheme="minorEastAsia" w:eastAsiaTheme="minorEastAsia" w:hAnsiTheme="minorEastAsia" w:hint="eastAsia"/>
          <w:szCs w:val="20"/>
        </w:rPr>
        <w:t>수집</w:t>
      </w:r>
      <w:r w:rsidR="002645A5" w:rsidRPr="00AF5509">
        <w:rPr>
          <w:rFonts w:asciiTheme="minorEastAsia" w:eastAsiaTheme="minorEastAsia" w:hAnsiTheme="minorEastAsia" w:hint="eastAsia"/>
          <w:szCs w:val="20"/>
        </w:rPr>
        <w:t>·</w:t>
      </w:r>
      <w:r w:rsidR="00BA5699" w:rsidRPr="00AF5509">
        <w:rPr>
          <w:rFonts w:asciiTheme="minorEastAsia" w:eastAsiaTheme="minorEastAsia" w:hAnsiTheme="minorEastAsia" w:hint="eastAsia"/>
          <w:szCs w:val="20"/>
        </w:rPr>
        <w:t>제공한</w:t>
      </w:r>
      <w:proofErr w:type="spellEnd"/>
      <w:r w:rsidR="00BA5699" w:rsidRPr="00AF5509">
        <w:rPr>
          <w:rFonts w:asciiTheme="minorEastAsia" w:eastAsiaTheme="minorEastAsia" w:hAnsiTheme="minorEastAsia" w:hint="eastAsia"/>
          <w:szCs w:val="20"/>
        </w:rPr>
        <w:t xml:space="preserve"> 신용정보회사 및 신용정보집중기관에 그 신용정보의 정확성을 확인하도록 요청할 수 있음</w:t>
      </w:r>
    </w:p>
    <w:p w14:paraId="3E9C284D" w14:textId="77777777" w:rsidR="00E52BD4" w:rsidRPr="00AF5509" w:rsidRDefault="00E52BD4" w:rsidP="00225681">
      <w:pPr>
        <w:ind w:firstLineChars="100" w:firstLine="200"/>
        <w:rPr>
          <w:rFonts w:asciiTheme="minorEastAsia" w:eastAsiaTheme="minorEastAsia" w:hAnsiTheme="minorEastAsia"/>
          <w:szCs w:val="20"/>
        </w:rPr>
      </w:pPr>
    </w:p>
    <w:p w14:paraId="1D78B8A5" w14:textId="5E58C9BE" w:rsidR="008F5367" w:rsidRPr="00AF5509" w:rsidRDefault="008F5367" w:rsidP="00225681">
      <w:pPr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아.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자동화평가 결과에 대한 설명</w:t>
      </w:r>
      <w:r w:rsidR="00D97766" w:rsidRPr="00AF5509">
        <w:rPr>
          <w:rFonts w:asciiTheme="minorEastAsia" w:eastAsiaTheme="minorEastAsia" w:hAnsiTheme="minorEastAsia" w:hint="eastAsia"/>
          <w:szCs w:val="20"/>
        </w:rPr>
        <w:t xml:space="preserve"> 및 이의제기 </w:t>
      </w:r>
      <w:r w:rsidRPr="00AF5509">
        <w:rPr>
          <w:rFonts w:asciiTheme="minorEastAsia" w:eastAsiaTheme="minorEastAsia" w:hAnsiTheme="minorEastAsia" w:hint="eastAsia"/>
          <w:szCs w:val="20"/>
        </w:rPr>
        <w:t>요구권</w:t>
      </w:r>
    </w:p>
    <w:p w14:paraId="5DB77806" w14:textId="41537A02" w:rsidR="002645A5" w:rsidRPr="00AF5509" w:rsidRDefault="002645A5" w:rsidP="00225681">
      <w:pPr>
        <w:ind w:left="505" w:hanging="305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lastRenderedPageBreak/>
        <w:t>① 신용정보주체는 개인신용평가 및 금융거래 설정 및 유지</w:t>
      </w:r>
      <w:r w:rsidR="00AD5E53" w:rsidRPr="00AF5509">
        <w:rPr>
          <w:rFonts w:asciiTheme="minorEastAsia" w:eastAsiaTheme="minorEastAsia" w:hAnsiTheme="minorEastAsia" w:hint="eastAsia"/>
          <w:szCs w:val="20"/>
        </w:rPr>
        <w:t xml:space="preserve"> 여부,</w:t>
      </w:r>
      <w:r w:rsidR="00AD5E53" w:rsidRPr="00AF5509">
        <w:rPr>
          <w:rFonts w:asciiTheme="minorEastAsia" w:eastAsiaTheme="minorEastAsia" w:hAnsiTheme="minorEastAsia"/>
          <w:szCs w:val="20"/>
        </w:rPr>
        <w:t xml:space="preserve"> </w:t>
      </w:r>
      <w:r w:rsidR="00AD5E53" w:rsidRPr="00AF5509">
        <w:rPr>
          <w:rFonts w:asciiTheme="minorEastAsia" w:eastAsiaTheme="minorEastAsia" w:hAnsiTheme="minorEastAsia" w:hint="eastAsia"/>
          <w:szCs w:val="20"/>
        </w:rPr>
        <w:t>내용의 결정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 등을 위하여 자동화평가를 하는지 여부와 자동화평가 결과</w:t>
      </w:r>
      <w:r w:rsidR="00AD5E53" w:rsidRPr="00AF5509">
        <w:rPr>
          <w:rFonts w:asciiTheme="minorEastAsia" w:eastAsiaTheme="minorEastAsia" w:hAnsiTheme="minorEastAsia" w:hint="eastAsia"/>
          <w:szCs w:val="20"/>
        </w:rPr>
        <w:t>, 주요 기준,</w:t>
      </w:r>
      <w:r w:rsidR="00AD5E53" w:rsidRPr="00AF5509">
        <w:rPr>
          <w:rFonts w:asciiTheme="minorEastAsia" w:eastAsiaTheme="minorEastAsia" w:hAnsiTheme="minorEastAsia"/>
          <w:szCs w:val="20"/>
        </w:rPr>
        <w:t xml:space="preserve"> </w:t>
      </w:r>
      <w:r w:rsidR="00AD5E53" w:rsidRPr="00AF5509">
        <w:rPr>
          <w:rFonts w:asciiTheme="minorEastAsia" w:eastAsiaTheme="minorEastAsia" w:hAnsiTheme="minorEastAsia" w:hint="eastAsia"/>
          <w:szCs w:val="20"/>
        </w:rPr>
        <w:t>자동화평가에 이용된 기초정보의 개요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 등에 대하여 설명해줄 것을 요구할 수 있음</w:t>
      </w:r>
    </w:p>
    <w:p w14:paraId="637571D4" w14:textId="459ED9F6" w:rsidR="008F5367" w:rsidRPr="00AF5509" w:rsidRDefault="002645A5" w:rsidP="00225681">
      <w:pPr>
        <w:ind w:left="505" w:hanging="305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② 신용정보주체는 자동화평가 결과의 산출에 유리하다고 판단되는 정보를 제출할 수 있</w:t>
      </w:r>
      <w:r w:rsidR="00AD5E53" w:rsidRPr="00AF5509">
        <w:rPr>
          <w:rFonts w:asciiTheme="minorEastAsia" w:eastAsiaTheme="minorEastAsia" w:hAnsiTheme="minorEastAsia" w:hint="eastAsia"/>
          <w:szCs w:val="20"/>
        </w:rPr>
        <w:t>고,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 자동화평가에 이용된 기초정보의 내용이 정확하지 않거나 최신정보가 아니라고 판단되는 경우 기초정보를 정정하거나 삭제할 것을 요구할 수 있으며,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자동화평가 결과의 재산출을 요구할 수 있음</w:t>
      </w:r>
    </w:p>
    <w:p w14:paraId="5216E73E" w14:textId="7B02DCCE" w:rsidR="004441C0" w:rsidRPr="00AF5509" w:rsidRDefault="00AD5E53" w:rsidP="00F24A2C">
      <w:pPr>
        <w:ind w:left="505" w:hanging="305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③ </w:t>
      </w:r>
      <w:r w:rsidR="00445CE1" w:rsidRPr="00AF5509">
        <w:rPr>
          <w:rFonts w:asciiTheme="minorEastAsia" w:eastAsiaTheme="minorEastAsia" w:hAnsiTheme="minorEastAsia" w:hint="eastAsia"/>
          <w:szCs w:val="20"/>
        </w:rPr>
        <w:t>신용정보주체는 서면</w:t>
      </w:r>
      <w:r w:rsidR="00445CE1" w:rsidRPr="00AF5509">
        <w:rPr>
          <w:rFonts w:asciiTheme="minorEastAsia" w:eastAsiaTheme="minorEastAsia" w:hAnsiTheme="minorEastAsia"/>
          <w:szCs w:val="20"/>
        </w:rPr>
        <w:t xml:space="preserve">, </w:t>
      </w:r>
      <w:r w:rsidR="00445CE1" w:rsidRPr="00AF5509">
        <w:rPr>
          <w:rFonts w:asciiTheme="minorEastAsia" w:eastAsiaTheme="minorEastAsia" w:hAnsiTheme="minorEastAsia" w:hint="eastAsia"/>
          <w:szCs w:val="20"/>
        </w:rPr>
        <w:t>전자우편</w:t>
      </w:r>
      <w:r w:rsidR="00445CE1" w:rsidRPr="00AF5509">
        <w:rPr>
          <w:rFonts w:asciiTheme="minorEastAsia" w:eastAsiaTheme="minorEastAsia" w:hAnsiTheme="minorEastAsia"/>
          <w:szCs w:val="20"/>
        </w:rPr>
        <w:t xml:space="preserve">, </w:t>
      </w:r>
      <w:r w:rsidR="00445CE1" w:rsidRPr="00AF5509">
        <w:rPr>
          <w:rFonts w:asciiTheme="minorEastAsia" w:eastAsiaTheme="minorEastAsia" w:hAnsiTheme="minorEastAsia" w:hint="eastAsia"/>
          <w:szCs w:val="20"/>
        </w:rPr>
        <w:t>인터넷</w:t>
      </w:r>
      <w:r w:rsidR="00445CE1" w:rsidRPr="00AF5509">
        <w:rPr>
          <w:rFonts w:asciiTheme="minorEastAsia" w:eastAsiaTheme="minorEastAsia" w:hAnsiTheme="minorEastAsia"/>
          <w:szCs w:val="20"/>
        </w:rPr>
        <w:t xml:space="preserve"> </w:t>
      </w:r>
      <w:r w:rsidR="00445CE1" w:rsidRPr="00AF5509">
        <w:rPr>
          <w:rFonts w:asciiTheme="minorEastAsia" w:eastAsiaTheme="minorEastAsia" w:hAnsiTheme="minorEastAsia" w:hint="eastAsia"/>
          <w:szCs w:val="20"/>
        </w:rPr>
        <w:t>홈페이지</w:t>
      </w:r>
      <w:r w:rsidR="00445CE1" w:rsidRPr="00AF5509">
        <w:rPr>
          <w:rFonts w:asciiTheme="minorEastAsia" w:eastAsiaTheme="minorEastAsia" w:hAnsiTheme="minorEastAsia"/>
          <w:szCs w:val="20"/>
        </w:rPr>
        <w:t xml:space="preserve"> </w:t>
      </w:r>
      <w:r w:rsidR="00445CE1" w:rsidRPr="00AF5509">
        <w:rPr>
          <w:rFonts w:asciiTheme="minorEastAsia" w:eastAsiaTheme="minorEastAsia" w:hAnsiTheme="minorEastAsia" w:hint="eastAsia"/>
          <w:szCs w:val="20"/>
        </w:rPr>
        <w:t>또는</w:t>
      </w:r>
      <w:r w:rsidR="00445CE1" w:rsidRPr="00AF5509">
        <w:rPr>
          <w:rFonts w:asciiTheme="minorEastAsia" w:eastAsiaTheme="minorEastAsia" w:hAnsiTheme="minorEastAsia"/>
          <w:szCs w:val="20"/>
        </w:rPr>
        <w:t xml:space="preserve"> </w:t>
      </w:r>
      <w:r w:rsidR="00445CE1" w:rsidRPr="00AF5509">
        <w:rPr>
          <w:rFonts w:asciiTheme="minorEastAsia" w:eastAsiaTheme="minorEastAsia" w:hAnsiTheme="minorEastAsia" w:hint="eastAsia"/>
          <w:szCs w:val="20"/>
        </w:rPr>
        <w:t>어플리케이션</w:t>
      </w:r>
      <w:r w:rsidR="00445CE1" w:rsidRPr="00AF5509">
        <w:rPr>
          <w:rFonts w:asciiTheme="minorEastAsia" w:eastAsiaTheme="minorEastAsia" w:hAnsiTheme="minorEastAsia"/>
          <w:szCs w:val="20"/>
        </w:rPr>
        <w:t xml:space="preserve"> </w:t>
      </w:r>
      <w:r w:rsidR="00445CE1" w:rsidRPr="00AF5509">
        <w:rPr>
          <w:rFonts w:asciiTheme="minorEastAsia" w:eastAsiaTheme="minorEastAsia" w:hAnsiTheme="minorEastAsia" w:hint="eastAsia"/>
          <w:szCs w:val="20"/>
        </w:rPr>
        <w:t>등을</w:t>
      </w:r>
      <w:r w:rsidR="00445CE1" w:rsidRPr="00AF5509">
        <w:rPr>
          <w:rFonts w:asciiTheme="minorEastAsia" w:eastAsiaTheme="minorEastAsia" w:hAnsiTheme="minorEastAsia"/>
          <w:szCs w:val="20"/>
        </w:rPr>
        <w:t xml:space="preserve"> </w:t>
      </w:r>
      <w:r w:rsidR="00445CE1" w:rsidRPr="00AF5509">
        <w:rPr>
          <w:rFonts w:asciiTheme="minorEastAsia" w:eastAsiaTheme="minorEastAsia" w:hAnsiTheme="minorEastAsia" w:hint="eastAsia"/>
          <w:szCs w:val="20"/>
        </w:rPr>
        <w:t>통하여,</w:t>
      </w:r>
      <w:r w:rsidR="00445CE1" w:rsidRPr="00AF5509">
        <w:rPr>
          <w:rFonts w:asciiTheme="minorEastAsia" w:eastAsiaTheme="minorEastAsia" w:hAnsiTheme="minorEastAsia"/>
          <w:szCs w:val="20"/>
        </w:rPr>
        <w:t xml:space="preserve"> </w:t>
      </w:r>
      <w:proofErr w:type="spellStart"/>
      <w:r w:rsidR="00445CE1" w:rsidRPr="00AF5509">
        <w:rPr>
          <w:rFonts w:asciiTheme="minorEastAsia" w:eastAsiaTheme="minorEastAsia" w:hAnsiTheme="minorEastAsia" w:hint="eastAsia"/>
          <w:szCs w:val="20"/>
        </w:rPr>
        <w:t>신용정보업감독규정</w:t>
      </w:r>
      <w:proofErr w:type="spellEnd"/>
      <w:r w:rsidR="00445CE1" w:rsidRPr="00AF5509">
        <w:rPr>
          <w:rFonts w:asciiTheme="minorEastAsia" w:eastAsiaTheme="minorEastAsia" w:hAnsiTheme="minorEastAsia" w:hint="eastAsia"/>
          <w:szCs w:val="20"/>
        </w:rPr>
        <w:t>(금융위원회고시 제2</w:t>
      </w:r>
      <w:r w:rsidR="00445CE1" w:rsidRPr="00AF5509">
        <w:rPr>
          <w:rFonts w:asciiTheme="minorEastAsia" w:eastAsiaTheme="minorEastAsia" w:hAnsiTheme="minorEastAsia"/>
          <w:szCs w:val="20"/>
        </w:rPr>
        <w:t>024-19</w:t>
      </w:r>
      <w:r w:rsidR="00445CE1" w:rsidRPr="00AF5509">
        <w:rPr>
          <w:rFonts w:asciiTheme="minorEastAsia" w:eastAsiaTheme="minorEastAsia" w:hAnsiTheme="minorEastAsia" w:hint="eastAsia"/>
          <w:szCs w:val="20"/>
        </w:rPr>
        <w:t>호)</w:t>
      </w:r>
      <w:r w:rsidR="00445CE1" w:rsidRPr="00AF5509">
        <w:rPr>
          <w:rFonts w:asciiTheme="minorEastAsia" w:eastAsiaTheme="minorEastAsia" w:hAnsiTheme="minorEastAsia"/>
          <w:szCs w:val="20"/>
        </w:rPr>
        <w:t xml:space="preserve"> </w:t>
      </w:r>
      <w:r w:rsidR="00445CE1" w:rsidRPr="00AF5509">
        <w:rPr>
          <w:rFonts w:asciiTheme="minorEastAsia" w:eastAsiaTheme="minorEastAsia" w:hAnsiTheme="minorEastAsia" w:hint="eastAsia"/>
          <w:szCs w:val="20"/>
        </w:rPr>
        <w:t>별지 제1</w:t>
      </w:r>
      <w:r w:rsidR="00445CE1" w:rsidRPr="00AF5509">
        <w:rPr>
          <w:rFonts w:asciiTheme="minorEastAsia" w:eastAsiaTheme="minorEastAsia" w:hAnsiTheme="minorEastAsia"/>
          <w:szCs w:val="20"/>
        </w:rPr>
        <w:t>5</w:t>
      </w:r>
      <w:r w:rsidR="00445CE1" w:rsidRPr="00AF5509">
        <w:rPr>
          <w:rFonts w:asciiTheme="minorEastAsia" w:eastAsiaTheme="minorEastAsia" w:hAnsiTheme="minorEastAsia" w:hint="eastAsia"/>
          <w:szCs w:val="20"/>
        </w:rPr>
        <w:t>호의2</w:t>
      </w:r>
      <w:r w:rsidR="00445CE1" w:rsidRPr="00AF5509">
        <w:rPr>
          <w:rFonts w:asciiTheme="minorEastAsia" w:eastAsiaTheme="minorEastAsia" w:hAnsiTheme="minorEastAsia"/>
          <w:szCs w:val="20"/>
        </w:rPr>
        <w:t xml:space="preserve"> </w:t>
      </w:r>
      <w:r w:rsidR="00445CE1" w:rsidRPr="00AF5509">
        <w:rPr>
          <w:rFonts w:asciiTheme="minorEastAsia" w:eastAsiaTheme="minorEastAsia" w:hAnsiTheme="minorEastAsia" w:hint="eastAsia"/>
          <w:szCs w:val="20"/>
        </w:rPr>
        <w:t>서식 및 별지 제1</w:t>
      </w:r>
      <w:r w:rsidR="00445CE1" w:rsidRPr="00AF5509">
        <w:rPr>
          <w:rFonts w:asciiTheme="minorEastAsia" w:eastAsiaTheme="minorEastAsia" w:hAnsiTheme="minorEastAsia"/>
          <w:szCs w:val="20"/>
        </w:rPr>
        <w:t>5</w:t>
      </w:r>
      <w:r w:rsidR="00445CE1" w:rsidRPr="00AF5509">
        <w:rPr>
          <w:rFonts w:asciiTheme="minorEastAsia" w:eastAsiaTheme="minorEastAsia" w:hAnsiTheme="minorEastAsia" w:hint="eastAsia"/>
          <w:szCs w:val="20"/>
        </w:rPr>
        <w:t>호의3</w:t>
      </w:r>
      <w:r w:rsidR="00445CE1" w:rsidRPr="00AF5509">
        <w:rPr>
          <w:rFonts w:asciiTheme="minorEastAsia" w:eastAsiaTheme="minorEastAsia" w:hAnsiTheme="minorEastAsia"/>
          <w:szCs w:val="20"/>
        </w:rPr>
        <w:t xml:space="preserve"> </w:t>
      </w:r>
      <w:r w:rsidR="00445CE1" w:rsidRPr="00AF5509">
        <w:rPr>
          <w:rFonts w:asciiTheme="minorEastAsia" w:eastAsiaTheme="minorEastAsia" w:hAnsiTheme="minorEastAsia" w:hint="eastAsia"/>
          <w:szCs w:val="20"/>
        </w:rPr>
        <w:t>서식에 따라 위와 같은 자동화평가 결과에 대한 설명요구 및 이의제기 요구를 할 수 있음</w:t>
      </w:r>
      <w:r w:rsidR="00445CE1" w:rsidRPr="00AF5509">
        <w:rPr>
          <w:rFonts w:asciiTheme="minorEastAsia" w:eastAsiaTheme="minorEastAsia" w:hAnsiTheme="minorEastAsia"/>
          <w:szCs w:val="20"/>
        </w:rPr>
        <w:br/>
      </w:r>
    </w:p>
    <w:p w14:paraId="53B221B8" w14:textId="1110DAB5" w:rsidR="001D75E1" w:rsidRPr="00AF5509" w:rsidRDefault="008F5367" w:rsidP="00291101">
      <w:pPr>
        <w:ind w:firstLineChars="100" w:firstLine="220"/>
        <w:rPr>
          <w:rFonts w:asciiTheme="minorEastAsia" w:eastAsiaTheme="minorEastAsia" w:hAnsiTheme="minorEastAsia"/>
          <w:sz w:val="22"/>
          <w:szCs w:val="20"/>
        </w:rPr>
      </w:pPr>
      <w:r w:rsidRPr="00AF5509">
        <w:rPr>
          <w:rFonts w:asciiTheme="minorEastAsia" w:eastAsiaTheme="minorEastAsia" w:hAnsiTheme="minorEastAsia" w:hint="eastAsia"/>
          <w:sz w:val="22"/>
          <w:szCs w:val="20"/>
        </w:rPr>
        <w:t>자</w:t>
      </w:r>
      <w:r w:rsidR="001D75E1" w:rsidRPr="00AF5509">
        <w:rPr>
          <w:rFonts w:asciiTheme="minorEastAsia" w:eastAsiaTheme="minorEastAsia" w:hAnsiTheme="minorEastAsia" w:hint="eastAsia"/>
          <w:sz w:val="22"/>
          <w:szCs w:val="20"/>
        </w:rPr>
        <w:t>.</w:t>
      </w:r>
      <w:r w:rsidR="001D75E1" w:rsidRPr="00AF5509">
        <w:rPr>
          <w:rFonts w:asciiTheme="minorEastAsia" w:eastAsiaTheme="minorEastAsia" w:hAnsiTheme="minorEastAsia"/>
          <w:sz w:val="22"/>
          <w:szCs w:val="20"/>
        </w:rPr>
        <w:t xml:space="preserve"> </w:t>
      </w:r>
      <w:r w:rsidR="001D75E1"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신용정보의 </w:t>
      </w:r>
      <w:proofErr w:type="spellStart"/>
      <w:r w:rsidR="001D75E1" w:rsidRPr="00AF5509">
        <w:rPr>
          <w:rFonts w:asciiTheme="minorEastAsia" w:eastAsiaTheme="minorEastAsia" w:hAnsiTheme="minorEastAsia" w:hint="eastAsia"/>
          <w:sz w:val="22"/>
          <w:szCs w:val="20"/>
        </w:rPr>
        <w:t>제공ㆍ조회ㆍ이용</w:t>
      </w:r>
      <w:proofErr w:type="spellEnd"/>
      <w:r w:rsidR="001D75E1"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 및 </w:t>
      </w:r>
      <w:r w:rsidR="00291101" w:rsidRPr="00AF5509">
        <w:rPr>
          <w:rFonts w:asciiTheme="minorEastAsia" w:eastAsiaTheme="minorEastAsia" w:hAnsiTheme="minorEastAsia" w:hint="eastAsia"/>
          <w:sz w:val="22"/>
          <w:szCs w:val="20"/>
        </w:rPr>
        <w:t>권리행사 관련</w:t>
      </w:r>
      <w:r w:rsidR="001D75E1" w:rsidRPr="00AF5509">
        <w:rPr>
          <w:rFonts w:asciiTheme="minorEastAsia" w:eastAsiaTheme="minorEastAsia" w:hAnsiTheme="minorEastAsia" w:hint="eastAsia"/>
          <w:sz w:val="22"/>
          <w:szCs w:val="20"/>
        </w:rPr>
        <w:t xml:space="preserve"> </w:t>
      </w:r>
      <w:r w:rsidR="00291101" w:rsidRPr="00AF5509">
        <w:rPr>
          <w:rFonts w:asciiTheme="minorEastAsia" w:eastAsiaTheme="minorEastAsia" w:hAnsiTheme="minorEastAsia" w:hint="eastAsia"/>
          <w:sz w:val="22"/>
          <w:szCs w:val="20"/>
        </w:rPr>
        <w:t>불편사항 연락처</w:t>
      </w:r>
    </w:p>
    <w:p w14:paraId="73C474C5" w14:textId="77777777" w:rsidR="001D75E1" w:rsidRPr="00AF5509" w:rsidRDefault="001D75E1" w:rsidP="001D75E1">
      <w:pPr>
        <w:ind w:firstLine="4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①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신용정보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관리ㆍ보호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부서: 준법감시팀/02-3479-</w:t>
      </w:r>
      <w:r w:rsidRPr="00AF5509">
        <w:rPr>
          <w:rFonts w:asciiTheme="minorEastAsia" w:eastAsiaTheme="minorEastAsia" w:hAnsiTheme="minorEastAsia"/>
          <w:szCs w:val="20"/>
        </w:rPr>
        <w:t>3090/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서울 용산구 한강대로 </w:t>
      </w:r>
      <w:r w:rsidRPr="00AF5509">
        <w:rPr>
          <w:rFonts w:asciiTheme="minorEastAsia" w:eastAsiaTheme="minorEastAsia" w:hAnsiTheme="minorEastAsia"/>
          <w:szCs w:val="20"/>
        </w:rPr>
        <w:t>71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길 </w:t>
      </w:r>
      <w:r w:rsidRPr="00AF5509">
        <w:rPr>
          <w:rFonts w:asciiTheme="minorEastAsia" w:eastAsiaTheme="minorEastAsia" w:hAnsiTheme="minorEastAsia"/>
          <w:szCs w:val="20"/>
        </w:rPr>
        <w:t>4</w:t>
      </w:r>
    </w:p>
    <w:p w14:paraId="52C09D1B" w14:textId="77777777" w:rsidR="001D75E1" w:rsidRPr="00AF5509" w:rsidRDefault="001D75E1" w:rsidP="001D75E1">
      <w:pPr>
        <w:ind w:firstLine="400"/>
        <w:rPr>
          <w:rFonts w:asciiTheme="minorEastAsia" w:eastAsiaTheme="minorEastAsia" w:hAnsiTheme="minorEastAsia"/>
        </w:rPr>
      </w:pPr>
      <w:r w:rsidRPr="00AF5509">
        <w:rPr>
          <w:rFonts w:asciiTheme="minorEastAsia" w:eastAsiaTheme="minorEastAsia" w:hAnsiTheme="minorEastAsia" w:hint="eastAsia"/>
        </w:rPr>
        <w:t>②</w:t>
      </w:r>
      <w:r w:rsidRPr="00AF5509">
        <w:rPr>
          <w:rFonts w:asciiTheme="minorEastAsia" w:eastAsiaTheme="minorEastAsia" w:hAnsiTheme="minorEastAsia"/>
        </w:rPr>
        <w:t xml:space="preserve"> </w:t>
      </w:r>
      <w:r w:rsidRPr="00AF5509">
        <w:rPr>
          <w:rFonts w:asciiTheme="minorEastAsia" w:eastAsiaTheme="minorEastAsia" w:hAnsiTheme="minorEastAsia" w:hint="eastAsia"/>
        </w:rPr>
        <w:t xml:space="preserve">금융감독원: </w:t>
      </w:r>
      <w:proofErr w:type="spellStart"/>
      <w:r w:rsidRPr="00AF5509">
        <w:rPr>
          <w:rFonts w:asciiTheme="minorEastAsia" w:eastAsiaTheme="minorEastAsia" w:hAnsiTheme="minorEastAsia" w:hint="eastAsia"/>
        </w:rPr>
        <w:t>국번없이</w:t>
      </w:r>
      <w:proofErr w:type="spellEnd"/>
      <w:r w:rsidRPr="00AF5509">
        <w:rPr>
          <w:rFonts w:asciiTheme="minorEastAsia" w:eastAsiaTheme="minorEastAsia" w:hAnsiTheme="minorEastAsia" w:hint="eastAsia"/>
        </w:rPr>
        <w:t xml:space="preserve"> 1332(서울 영등포구 여의도동 27번지)</w:t>
      </w:r>
    </w:p>
    <w:p w14:paraId="4257F23F" w14:textId="77777777" w:rsidR="001D75E1" w:rsidRPr="00AF5509" w:rsidRDefault="001D75E1" w:rsidP="004441C0">
      <w:pPr>
        <w:rPr>
          <w:rFonts w:asciiTheme="minorEastAsia" w:eastAsiaTheme="minorEastAsia" w:hAnsiTheme="minorEastAsia"/>
          <w:szCs w:val="20"/>
        </w:rPr>
      </w:pPr>
    </w:p>
    <w:p w14:paraId="27FE81C5" w14:textId="21BBB569" w:rsidR="001A1B7B" w:rsidRPr="00AF5509" w:rsidRDefault="001A1B7B" w:rsidP="001A1B7B">
      <w:pPr>
        <w:rPr>
          <w:rFonts w:asciiTheme="minorEastAsia" w:eastAsiaTheme="minorEastAsia" w:hAnsiTheme="minorEastAsia"/>
          <w:b/>
          <w:sz w:val="24"/>
          <w:szCs w:val="20"/>
        </w:rPr>
      </w:pPr>
      <w:r w:rsidRPr="00AF5509">
        <w:rPr>
          <w:rFonts w:asciiTheme="minorEastAsia" w:eastAsiaTheme="minorEastAsia" w:hAnsiTheme="minorEastAsia"/>
          <w:b/>
          <w:sz w:val="24"/>
          <w:szCs w:val="20"/>
        </w:rPr>
        <w:t>6</w:t>
      </w:r>
      <w:r w:rsidRPr="00AF5509">
        <w:rPr>
          <w:rFonts w:asciiTheme="minorEastAsia" w:eastAsiaTheme="minorEastAsia" w:hAnsiTheme="minorEastAsia" w:hint="eastAsia"/>
          <w:b/>
          <w:sz w:val="24"/>
          <w:szCs w:val="20"/>
        </w:rPr>
        <w:t>. 가명정보 처리</w:t>
      </w:r>
    </w:p>
    <w:p w14:paraId="63E60DB9" w14:textId="77777777" w:rsidR="00CE04C1" w:rsidRPr="00AF5509" w:rsidRDefault="00CE04C1" w:rsidP="00225681">
      <w:pPr>
        <w:ind w:firstLineChars="100" w:firstLine="2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>가명정보는 개인신용정보의 일부를 삭제하거나 일부 또는 전부를 대체하는 등의 방법으로 추가 정보가 없이는 특정 개인을 알아볼 수 없도록 처리한 정보를 말합니다.</w:t>
      </w:r>
    </w:p>
    <w:p w14:paraId="3C8DB95A" w14:textId="12D97314" w:rsidR="00F825EA" w:rsidRPr="00AF5509" w:rsidRDefault="00CE04C1" w:rsidP="00225681">
      <w:pPr>
        <w:ind w:firstLineChars="100" w:firstLine="2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가명정보는 통계 작성, 과학적 연구 등의 목적으로 처리하고, 신용정보 중에서 이용 목적에 필요한 최소한의 항목을 </w:t>
      </w:r>
      <w:proofErr w:type="spellStart"/>
      <w:r w:rsidR="00F825EA" w:rsidRPr="00AF5509">
        <w:rPr>
          <w:rFonts w:asciiTheme="minorEastAsia" w:eastAsiaTheme="minorEastAsia" w:hAnsiTheme="minorEastAsia" w:hint="eastAsia"/>
          <w:szCs w:val="20"/>
        </w:rPr>
        <w:t>가명처리합니다</w:t>
      </w:r>
      <w:proofErr w:type="spellEnd"/>
      <w:r w:rsidR="00F825EA" w:rsidRPr="00AF5509">
        <w:rPr>
          <w:rFonts w:asciiTheme="minorEastAsia" w:eastAsiaTheme="minorEastAsia" w:hAnsiTheme="minorEastAsia" w:hint="eastAsia"/>
          <w:szCs w:val="20"/>
        </w:rPr>
        <w:t>.</w:t>
      </w:r>
    </w:p>
    <w:p w14:paraId="7E0D4C0F" w14:textId="3A5E7B69" w:rsidR="00175C87" w:rsidRPr="00AF5509" w:rsidRDefault="00175C87" w:rsidP="00225681">
      <w:pPr>
        <w:ind w:firstLineChars="100" w:firstLine="2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가명정보를 보유할 경우 제3자의 불법적인 접근, 입력된 정보의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변경ㆍ훼손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및 파괴, 그 밖의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위험으로부터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가명정보를 보호하기 위하여 내부관리계획을 수립하고 접속기록을 보관하는 등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기술적ㆍ물리적ㆍ관리적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보안대책을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수립ㆍ시행합니다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>.</w:t>
      </w:r>
    </w:p>
    <w:p w14:paraId="7AD12344" w14:textId="32D3F704" w:rsidR="00CE04C1" w:rsidRPr="00AF5509" w:rsidRDefault="00175C87" w:rsidP="00225681">
      <w:pPr>
        <w:ind w:firstLineChars="100" w:firstLine="2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가명정보를 이용할 경우 추가정보 및 가명정보에 대한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관리적ㆍ물리적ㆍ기술적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보호조치 수준,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가명정보의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재식별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시 정보주체에 미치는 영향, 가명정보의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재식별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가능성, 가명정보의 이용목적 및 그 목적 달성에 필요한 최소기간 등을 고려하여</w:t>
      </w:r>
      <w:r w:rsidR="00CE04C1" w:rsidRPr="00AF5509">
        <w:rPr>
          <w:rFonts w:asciiTheme="minorEastAsia" w:eastAsiaTheme="minorEastAsia" w:hAnsiTheme="minorEastAsia" w:hint="eastAsia"/>
          <w:szCs w:val="20"/>
        </w:rPr>
        <w:t xml:space="preserve"> 처리 및 보유 기간을 </w:t>
      </w:r>
      <w:r w:rsidRPr="00AF5509">
        <w:rPr>
          <w:rFonts w:asciiTheme="minorEastAsia" w:eastAsiaTheme="minorEastAsia" w:hAnsiTheme="minorEastAsia" w:hint="eastAsia"/>
          <w:szCs w:val="20"/>
        </w:rPr>
        <w:t>정하고</w:t>
      </w:r>
      <w:r w:rsidR="00CE04C1" w:rsidRPr="00AF5509">
        <w:rPr>
          <w:rFonts w:asciiTheme="minorEastAsia" w:eastAsiaTheme="minorEastAsia" w:hAnsiTheme="minorEastAsia" w:hint="eastAsia"/>
          <w:szCs w:val="20"/>
        </w:rPr>
        <w:t xml:space="preserve">, 해당 기간 경과 시 해당 정보를 </w:t>
      </w:r>
      <w:r w:rsidRPr="00AF5509">
        <w:rPr>
          <w:rFonts w:asciiTheme="minorEastAsia" w:eastAsiaTheme="minorEastAsia" w:hAnsiTheme="minorEastAsia" w:hint="eastAsia"/>
          <w:szCs w:val="20"/>
        </w:rPr>
        <w:t>파기하며,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가명정보를 이용하는 과정에서 개인을 알아볼 수 있게 된 경우 즉시 그 가명정보를 회수하여 처리를 중</w:t>
      </w:r>
      <w:r w:rsidR="00F825EA" w:rsidRPr="00AF5509">
        <w:rPr>
          <w:rFonts w:asciiTheme="minorEastAsia" w:eastAsiaTheme="minorEastAsia" w:hAnsiTheme="minorEastAsia" w:hint="eastAsia"/>
          <w:szCs w:val="20"/>
        </w:rPr>
        <w:t>지</w:t>
      </w:r>
      <w:r w:rsidRPr="00AF5509">
        <w:rPr>
          <w:rFonts w:asciiTheme="minorEastAsia" w:eastAsiaTheme="minorEastAsia" w:hAnsiTheme="minorEastAsia" w:hint="eastAsia"/>
          <w:szCs w:val="20"/>
        </w:rPr>
        <w:t>하고,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그 정보를 즉시 삭제합니다</w:t>
      </w:r>
      <w:r w:rsidR="00CE04C1" w:rsidRPr="00AF5509">
        <w:rPr>
          <w:rFonts w:asciiTheme="minorEastAsia" w:eastAsiaTheme="minorEastAsia" w:hAnsiTheme="minorEastAsia" w:hint="eastAsia"/>
          <w:szCs w:val="20"/>
        </w:rPr>
        <w:t>.</w:t>
      </w:r>
    </w:p>
    <w:p w14:paraId="1667D261" w14:textId="5AB4BCD0" w:rsidR="001A1B7B" w:rsidRPr="00AF5509" w:rsidRDefault="00F825EA" w:rsidP="00225681">
      <w:pPr>
        <w:ind w:firstLineChars="100" w:firstLine="200"/>
        <w:rPr>
          <w:rFonts w:asciiTheme="minorEastAsia" w:eastAsiaTheme="minorEastAsia" w:hAnsiTheme="minorEastAsia"/>
          <w:szCs w:val="20"/>
        </w:rPr>
      </w:pPr>
      <w:r w:rsidRPr="00AF5509">
        <w:rPr>
          <w:rFonts w:asciiTheme="minorEastAsia" w:eastAsiaTheme="minorEastAsia" w:hAnsiTheme="minorEastAsia" w:hint="eastAsia"/>
          <w:szCs w:val="20"/>
        </w:rPr>
        <w:t xml:space="preserve">개인신용정보를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가명처리하는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경우,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가명처리한 날짜,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가명처리한 정보의 항목,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가명처리한 사유와 근거에 관한 조치 기록을 </w:t>
      </w:r>
      <w:r w:rsidRPr="00AF5509">
        <w:rPr>
          <w:rFonts w:asciiTheme="minorEastAsia" w:eastAsiaTheme="minorEastAsia" w:hAnsiTheme="minorEastAsia"/>
          <w:szCs w:val="20"/>
        </w:rPr>
        <w:t>3</w:t>
      </w:r>
      <w:r w:rsidRPr="00AF5509">
        <w:rPr>
          <w:rFonts w:asciiTheme="minorEastAsia" w:eastAsiaTheme="minorEastAsia" w:hAnsiTheme="minorEastAsia" w:hint="eastAsia"/>
          <w:szCs w:val="20"/>
        </w:rPr>
        <w:t>년간 보존하며,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개인신용정보를 </w:t>
      </w:r>
      <w:proofErr w:type="spellStart"/>
      <w:r w:rsidRPr="00AF5509">
        <w:rPr>
          <w:rFonts w:asciiTheme="minorEastAsia" w:eastAsiaTheme="minorEastAsia" w:hAnsiTheme="minorEastAsia" w:hint="eastAsia"/>
          <w:szCs w:val="20"/>
        </w:rPr>
        <w:t>익명처리하는</w:t>
      </w:r>
      <w:proofErr w:type="spellEnd"/>
      <w:r w:rsidRPr="00AF5509">
        <w:rPr>
          <w:rFonts w:asciiTheme="minorEastAsia" w:eastAsiaTheme="minorEastAsia" w:hAnsiTheme="minorEastAsia" w:hint="eastAsia"/>
          <w:szCs w:val="20"/>
        </w:rPr>
        <w:t xml:space="preserve"> 경우,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익명처리한 날짜,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>익명처리한 정보의 항목,</w:t>
      </w:r>
      <w:r w:rsidRPr="00AF5509">
        <w:rPr>
          <w:rFonts w:asciiTheme="minorEastAsia" w:eastAsiaTheme="minorEastAsia" w:hAnsiTheme="minorEastAsia"/>
          <w:szCs w:val="20"/>
        </w:rPr>
        <w:t xml:space="preserve"> </w:t>
      </w:r>
      <w:r w:rsidRPr="00AF5509">
        <w:rPr>
          <w:rFonts w:asciiTheme="minorEastAsia" w:eastAsiaTheme="minorEastAsia" w:hAnsiTheme="minorEastAsia" w:hint="eastAsia"/>
          <w:szCs w:val="20"/>
        </w:rPr>
        <w:t xml:space="preserve">익명처리한 사유와 근거에 관한 조치 기록을 </w:t>
      </w:r>
      <w:r w:rsidRPr="00AF5509">
        <w:rPr>
          <w:rFonts w:asciiTheme="minorEastAsia" w:eastAsiaTheme="minorEastAsia" w:hAnsiTheme="minorEastAsia"/>
          <w:szCs w:val="20"/>
        </w:rPr>
        <w:t>3</w:t>
      </w:r>
      <w:r w:rsidRPr="00AF5509">
        <w:rPr>
          <w:rFonts w:asciiTheme="minorEastAsia" w:eastAsiaTheme="minorEastAsia" w:hAnsiTheme="minorEastAsia" w:hint="eastAsia"/>
          <w:szCs w:val="20"/>
        </w:rPr>
        <w:t>년간 보존합니다.</w:t>
      </w:r>
    </w:p>
    <w:p w14:paraId="42F521C5" w14:textId="77777777" w:rsidR="004441C0" w:rsidRPr="00AF5509" w:rsidRDefault="004441C0" w:rsidP="004441C0">
      <w:pPr>
        <w:rPr>
          <w:rFonts w:asciiTheme="minorEastAsia" w:eastAsiaTheme="minorEastAsia" w:hAnsiTheme="minorEastAsia"/>
          <w:szCs w:val="20"/>
        </w:rPr>
      </w:pPr>
    </w:p>
    <w:p w14:paraId="511D55F6" w14:textId="4EA2FEDC" w:rsidR="004441C0" w:rsidRPr="00AF5509" w:rsidRDefault="001A1B7B" w:rsidP="004441C0">
      <w:pPr>
        <w:rPr>
          <w:rFonts w:asciiTheme="minorEastAsia" w:eastAsiaTheme="minorEastAsia" w:hAnsiTheme="minorEastAsia"/>
          <w:b/>
          <w:sz w:val="24"/>
          <w:szCs w:val="20"/>
        </w:rPr>
      </w:pPr>
      <w:r w:rsidRPr="00AF5509">
        <w:rPr>
          <w:rFonts w:asciiTheme="minorEastAsia" w:eastAsiaTheme="minorEastAsia" w:hAnsiTheme="minorEastAsia"/>
          <w:b/>
          <w:sz w:val="24"/>
          <w:szCs w:val="20"/>
        </w:rPr>
        <w:t>7</w:t>
      </w:r>
      <w:r w:rsidR="004441C0" w:rsidRPr="00AF5509">
        <w:rPr>
          <w:rFonts w:asciiTheme="minorEastAsia" w:eastAsiaTheme="minorEastAsia" w:hAnsiTheme="minorEastAsia" w:hint="eastAsia"/>
          <w:b/>
          <w:sz w:val="24"/>
          <w:szCs w:val="20"/>
        </w:rPr>
        <w:t xml:space="preserve">. </w:t>
      </w:r>
      <w:proofErr w:type="spellStart"/>
      <w:r w:rsidR="004441C0" w:rsidRPr="00AF5509">
        <w:rPr>
          <w:rFonts w:asciiTheme="minorEastAsia" w:eastAsiaTheme="minorEastAsia" w:hAnsiTheme="minorEastAsia" w:hint="eastAsia"/>
          <w:b/>
          <w:sz w:val="24"/>
          <w:szCs w:val="20"/>
        </w:rPr>
        <w:t>신용정보관리ㆍ보호인</w:t>
      </w:r>
      <w:proofErr w:type="spellEnd"/>
      <w:r w:rsidR="004441C0" w:rsidRPr="00AF5509">
        <w:rPr>
          <w:rFonts w:asciiTheme="minorEastAsia" w:eastAsiaTheme="minorEastAsia" w:hAnsiTheme="minorEastAsia" w:hint="eastAsia"/>
          <w:b/>
          <w:sz w:val="24"/>
          <w:szCs w:val="20"/>
        </w:rPr>
        <w:t>(개인정보보호책임자)</w:t>
      </w:r>
    </w:p>
    <w:p w14:paraId="6D779E93" w14:textId="77777777" w:rsidR="004441C0" w:rsidRPr="00AF5509" w:rsidRDefault="004441C0" w:rsidP="00297B09">
      <w:pPr>
        <w:snapToGrid w:val="0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AF5509">
        <w:rPr>
          <w:rFonts w:asciiTheme="minorEastAsia" w:eastAsiaTheme="minorEastAsia" w:hAnsiTheme="minorEastAsia" w:hint="eastAsia"/>
          <w:sz w:val="22"/>
          <w:szCs w:val="22"/>
        </w:rPr>
        <w:t>가.</w:t>
      </w:r>
      <w:r w:rsidR="004C2E28" w:rsidRPr="00AF5509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AF5509">
        <w:rPr>
          <w:rFonts w:asciiTheme="minorEastAsia" w:eastAsiaTheme="minorEastAsia" w:hAnsiTheme="minorEastAsia" w:hint="eastAsia"/>
          <w:sz w:val="22"/>
          <w:szCs w:val="22"/>
        </w:rPr>
        <w:t xml:space="preserve">성 명: </w:t>
      </w:r>
      <w:r w:rsidR="001D75E1" w:rsidRPr="00AF5509">
        <w:rPr>
          <w:rFonts w:asciiTheme="minorEastAsia" w:eastAsiaTheme="minorEastAsia" w:hAnsiTheme="minorEastAsia" w:hint="eastAsia"/>
          <w:sz w:val="22"/>
          <w:szCs w:val="22"/>
        </w:rPr>
        <w:t>최정은</w:t>
      </w:r>
      <w:r w:rsidRPr="00AF5509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4C2E28" w:rsidRPr="00AF5509">
        <w:rPr>
          <w:rFonts w:asciiTheme="minorEastAsia" w:eastAsiaTheme="minorEastAsia" w:hAnsiTheme="minorEastAsia" w:hint="eastAsia"/>
          <w:sz w:val="22"/>
          <w:szCs w:val="22"/>
        </w:rPr>
        <w:t>준법감시팀장</w:t>
      </w:r>
    </w:p>
    <w:p w14:paraId="210B4FEF" w14:textId="77777777" w:rsidR="004441C0" w:rsidRPr="00AF5509" w:rsidRDefault="004441C0" w:rsidP="00297B09">
      <w:pPr>
        <w:snapToGrid w:val="0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AF5509">
        <w:rPr>
          <w:rFonts w:asciiTheme="minorEastAsia" w:eastAsiaTheme="minorEastAsia" w:hAnsiTheme="minorEastAsia" w:hint="eastAsia"/>
          <w:sz w:val="22"/>
          <w:szCs w:val="22"/>
        </w:rPr>
        <w:t>나.</w:t>
      </w:r>
      <w:r w:rsidR="004C2E28" w:rsidRPr="00AF5509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AF5509">
        <w:rPr>
          <w:rFonts w:asciiTheme="minorEastAsia" w:eastAsiaTheme="minorEastAsia" w:hAnsiTheme="minorEastAsia" w:hint="eastAsia"/>
          <w:sz w:val="22"/>
          <w:szCs w:val="22"/>
        </w:rPr>
        <w:t xml:space="preserve">부 서: </w:t>
      </w:r>
      <w:r w:rsidR="004C2E28" w:rsidRPr="00AF5509">
        <w:rPr>
          <w:rFonts w:asciiTheme="minorEastAsia" w:eastAsiaTheme="minorEastAsia" w:hAnsiTheme="minorEastAsia" w:hint="eastAsia"/>
          <w:sz w:val="22"/>
          <w:szCs w:val="22"/>
        </w:rPr>
        <w:t>준법감시팀</w:t>
      </w:r>
    </w:p>
    <w:p w14:paraId="4A065845" w14:textId="24B815C7" w:rsidR="001D75E1" w:rsidRPr="00AF5509" w:rsidRDefault="004441C0" w:rsidP="00297B09">
      <w:pPr>
        <w:snapToGrid w:val="0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AF5509">
        <w:rPr>
          <w:rFonts w:asciiTheme="minorEastAsia" w:eastAsiaTheme="minorEastAsia" w:hAnsiTheme="minorEastAsia" w:hint="eastAsia"/>
          <w:sz w:val="22"/>
          <w:szCs w:val="22"/>
        </w:rPr>
        <w:t>다.</w:t>
      </w:r>
      <w:r w:rsidR="004C2E28" w:rsidRPr="00AF5509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AF5509">
        <w:rPr>
          <w:rFonts w:asciiTheme="minorEastAsia" w:eastAsiaTheme="minorEastAsia" w:hAnsiTheme="minorEastAsia" w:hint="eastAsia"/>
          <w:sz w:val="22"/>
          <w:szCs w:val="22"/>
        </w:rPr>
        <w:t>연락처</w:t>
      </w:r>
      <w:r w:rsidR="001D75E1" w:rsidRPr="00AF5509">
        <w:rPr>
          <w:rFonts w:asciiTheme="minorEastAsia" w:eastAsiaTheme="minorEastAsia" w:hAnsiTheme="minorEastAsia" w:hint="eastAsia"/>
          <w:sz w:val="22"/>
          <w:szCs w:val="22"/>
        </w:rPr>
        <w:t xml:space="preserve">: </w:t>
      </w:r>
      <w:r w:rsidR="00F24A2C" w:rsidRPr="00AF5509">
        <w:rPr>
          <w:rFonts w:asciiTheme="minorEastAsia" w:eastAsiaTheme="minorEastAsia" w:hAnsiTheme="minorEastAsia" w:hint="eastAsia"/>
          <w:sz w:val="22"/>
          <w:szCs w:val="22"/>
        </w:rPr>
        <w:t>1566 - 1566</w:t>
      </w:r>
    </w:p>
    <w:p w14:paraId="70751DBD" w14:textId="2A927502" w:rsidR="00297B09" w:rsidRPr="00AF5509" w:rsidRDefault="001D75E1" w:rsidP="00297B09">
      <w:pPr>
        <w:snapToGrid w:val="0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AF5509">
        <w:rPr>
          <w:rFonts w:asciiTheme="minorEastAsia" w:eastAsiaTheme="minorEastAsia" w:hAnsiTheme="minorEastAsia" w:hint="eastAsia"/>
          <w:sz w:val="22"/>
          <w:szCs w:val="22"/>
        </w:rPr>
        <w:t>라.</w:t>
      </w:r>
      <w:r w:rsidRPr="00AF5509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AF5509">
        <w:rPr>
          <w:rFonts w:asciiTheme="minorEastAsia" w:eastAsiaTheme="minorEastAsia" w:hAnsiTheme="minorEastAsia" w:hint="eastAsia"/>
          <w:sz w:val="22"/>
          <w:szCs w:val="22"/>
        </w:rPr>
        <w:t>이메일:</w:t>
      </w:r>
      <w:r w:rsidRPr="00AF5509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F24A2C" w:rsidRPr="00AF5509">
        <w:rPr>
          <w:rFonts w:asciiTheme="minorEastAsia" w:eastAsiaTheme="minorEastAsia" w:hAnsiTheme="minorEastAsia"/>
          <w:sz w:val="22"/>
          <w:szCs w:val="22"/>
        </w:rPr>
        <w:t>privacy@axa.co.kr</w:t>
      </w:r>
    </w:p>
    <w:p w14:paraId="5802D139" w14:textId="77777777" w:rsidR="00297B09" w:rsidRPr="00AF5509" w:rsidRDefault="00297B09" w:rsidP="00297B09">
      <w:pPr>
        <w:snapToGrid w:val="0"/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</w:p>
    <w:p w14:paraId="7F215165" w14:textId="7F26C596" w:rsidR="004441C0" w:rsidRPr="00AF5509" w:rsidRDefault="004441C0" w:rsidP="00297B09">
      <w:pPr>
        <w:pStyle w:val="a5"/>
        <w:numPr>
          <w:ilvl w:val="0"/>
          <w:numId w:val="9"/>
        </w:numPr>
        <w:snapToGrid w:val="0"/>
        <w:ind w:leftChars="0"/>
        <w:rPr>
          <w:rFonts w:asciiTheme="minorEastAsia" w:eastAsiaTheme="minorEastAsia" w:hAnsiTheme="minorEastAsia"/>
          <w:sz w:val="22"/>
          <w:szCs w:val="22"/>
        </w:rPr>
      </w:pPr>
      <w:r w:rsidRPr="00AF5509">
        <w:rPr>
          <w:rFonts w:asciiTheme="minorEastAsia" w:eastAsiaTheme="minorEastAsia" w:hAnsiTheme="minorEastAsia" w:hint="eastAsia"/>
          <w:sz w:val="22"/>
          <w:szCs w:val="22"/>
        </w:rPr>
        <w:t xml:space="preserve">신용정보활용체제 </w:t>
      </w:r>
      <w:r w:rsidR="00297B09" w:rsidRPr="00AF5509">
        <w:rPr>
          <w:rFonts w:asciiTheme="minorEastAsia" w:eastAsiaTheme="minorEastAsia" w:hAnsiTheme="minorEastAsia" w:hint="eastAsia"/>
          <w:sz w:val="22"/>
          <w:szCs w:val="22"/>
        </w:rPr>
        <w:t>공시</w:t>
      </w:r>
      <w:r w:rsidRPr="00AF5509">
        <w:rPr>
          <w:rFonts w:asciiTheme="minorEastAsia" w:eastAsiaTheme="minorEastAsia" w:hAnsiTheme="minorEastAsia" w:hint="eastAsia"/>
          <w:sz w:val="22"/>
          <w:szCs w:val="22"/>
        </w:rPr>
        <w:t>일자</w:t>
      </w:r>
      <w:r w:rsidR="00297B09" w:rsidRPr="00AF5509">
        <w:rPr>
          <w:rFonts w:asciiTheme="minorEastAsia" w:eastAsiaTheme="minorEastAsia" w:hAnsiTheme="minorEastAsia" w:hint="eastAsia"/>
          <w:sz w:val="22"/>
          <w:szCs w:val="22"/>
        </w:rPr>
        <w:t>:</w:t>
      </w:r>
      <w:r w:rsidR="00201ED4" w:rsidRPr="00AF5509">
        <w:rPr>
          <w:rFonts w:asciiTheme="minorEastAsia" w:eastAsiaTheme="minorEastAsia" w:hAnsiTheme="minorEastAsia" w:hint="eastAsia"/>
          <w:sz w:val="22"/>
          <w:szCs w:val="22"/>
        </w:rPr>
        <w:t xml:space="preserve"> 2024.12.31</w:t>
      </w:r>
    </w:p>
    <w:sectPr w:rsidR="004441C0" w:rsidRPr="00AF5509" w:rsidSect="00B07B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E5276" w14:textId="77777777" w:rsidR="00EE6760" w:rsidRDefault="00EE6760">
      <w:r>
        <w:separator/>
      </w:r>
    </w:p>
  </w:endnote>
  <w:endnote w:type="continuationSeparator" w:id="0">
    <w:p w14:paraId="0FB159F3" w14:textId="77777777" w:rsidR="00EE6760" w:rsidRDefault="00EE6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KR-Regular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A1514" w14:textId="77777777" w:rsidR="00EE6760" w:rsidRDefault="00EE6760">
      <w:r>
        <w:separator/>
      </w:r>
    </w:p>
  </w:footnote>
  <w:footnote w:type="continuationSeparator" w:id="0">
    <w:p w14:paraId="31ED5C07" w14:textId="77777777" w:rsidR="00EE6760" w:rsidRDefault="00EE6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446"/>
    <w:multiLevelType w:val="hybridMultilevel"/>
    <w:tmpl w:val="82B25314"/>
    <w:lvl w:ilvl="0" w:tplc="4DBECCDA">
      <w:start w:val="2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" w15:restartNumberingAfterBreak="0">
    <w:nsid w:val="12696E7A"/>
    <w:multiLevelType w:val="hybridMultilevel"/>
    <w:tmpl w:val="9E965E72"/>
    <w:lvl w:ilvl="0" w:tplc="268410C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36E0EC6"/>
    <w:multiLevelType w:val="multilevel"/>
    <w:tmpl w:val="E2F20C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707B69"/>
    <w:multiLevelType w:val="hybridMultilevel"/>
    <w:tmpl w:val="7DF211F2"/>
    <w:lvl w:ilvl="0" w:tplc="B4CA2450">
      <w:start w:val="4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4" w15:restartNumberingAfterBreak="0">
    <w:nsid w:val="369E06C4"/>
    <w:multiLevelType w:val="hybridMultilevel"/>
    <w:tmpl w:val="A1BC486A"/>
    <w:lvl w:ilvl="0" w:tplc="4280AC82">
      <w:start w:val="4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5" w15:restartNumberingAfterBreak="0">
    <w:nsid w:val="3D605917"/>
    <w:multiLevelType w:val="hybridMultilevel"/>
    <w:tmpl w:val="048251EE"/>
    <w:lvl w:ilvl="0" w:tplc="D3E6D75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7D73E62"/>
    <w:multiLevelType w:val="hybridMultilevel"/>
    <w:tmpl w:val="98649C16"/>
    <w:lvl w:ilvl="0" w:tplc="90487EBC">
      <w:start w:val="2"/>
      <w:numFmt w:val="bullet"/>
      <w:lvlText w:val="-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72A2BF4"/>
    <w:multiLevelType w:val="hybridMultilevel"/>
    <w:tmpl w:val="1B003308"/>
    <w:lvl w:ilvl="0" w:tplc="CC22C250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B1E58DB"/>
    <w:multiLevelType w:val="hybridMultilevel"/>
    <w:tmpl w:val="8CE834EC"/>
    <w:lvl w:ilvl="0" w:tplc="150E2B9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E6A6523"/>
    <w:multiLevelType w:val="hybridMultilevel"/>
    <w:tmpl w:val="4288BD68"/>
    <w:lvl w:ilvl="0" w:tplc="DDA249D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EC451FA"/>
    <w:multiLevelType w:val="hybridMultilevel"/>
    <w:tmpl w:val="02C8190A"/>
    <w:lvl w:ilvl="0" w:tplc="BC3E2E7E">
      <w:start w:val="4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1" w15:restartNumberingAfterBreak="0">
    <w:nsid w:val="605D2E10"/>
    <w:multiLevelType w:val="multilevel"/>
    <w:tmpl w:val="935477B4"/>
    <w:lvl w:ilvl="0">
      <w:start w:val="2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78110C2"/>
    <w:multiLevelType w:val="hybridMultilevel"/>
    <w:tmpl w:val="1748901C"/>
    <w:lvl w:ilvl="0" w:tplc="5D5A9874">
      <w:start w:val="2"/>
      <w:numFmt w:val="decimalEnclosedCircle"/>
      <w:lvlText w:val="%1"/>
      <w:lvlJc w:val="left"/>
      <w:pPr>
        <w:ind w:left="760" w:hanging="360"/>
      </w:pPr>
      <w:rPr>
        <w:rFonts w:ascii="바탕" w:eastAsia="바탕" w:hAnsi="바탕"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8146AB2"/>
    <w:multiLevelType w:val="hybridMultilevel"/>
    <w:tmpl w:val="D51AF5C0"/>
    <w:lvl w:ilvl="0" w:tplc="A5CE6BB8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E945903"/>
    <w:multiLevelType w:val="hybridMultilevel"/>
    <w:tmpl w:val="7DAC9364"/>
    <w:lvl w:ilvl="0" w:tplc="E5D8551C">
      <w:start w:val="4"/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Times New Roman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num w:numId="1" w16cid:durableId="2001810265">
    <w:abstractNumId w:val="0"/>
  </w:num>
  <w:num w:numId="2" w16cid:durableId="1396776402">
    <w:abstractNumId w:val="10"/>
  </w:num>
  <w:num w:numId="3" w16cid:durableId="580717284">
    <w:abstractNumId w:val="3"/>
  </w:num>
  <w:num w:numId="4" w16cid:durableId="1640987604">
    <w:abstractNumId w:val="4"/>
  </w:num>
  <w:num w:numId="5" w16cid:durableId="1710955887">
    <w:abstractNumId w:val="8"/>
  </w:num>
  <w:num w:numId="6" w16cid:durableId="1106845964">
    <w:abstractNumId w:val="9"/>
  </w:num>
  <w:num w:numId="7" w16cid:durableId="1882202692">
    <w:abstractNumId w:val="5"/>
  </w:num>
  <w:num w:numId="8" w16cid:durableId="2068257201">
    <w:abstractNumId w:val="12"/>
  </w:num>
  <w:num w:numId="9" w16cid:durableId="41681066">
    <w:abstractNumId w:val="14"/>
  </w:num>
  <w:num w:numId="10" w16cid:durableId="1067192541">
    <w:abstractNumId w:val="1"/>
  </w:num>
  <w:num w:numId="11" w16cid:durableId="1546064177">
    <w:abstractNumId w:val="2"/>
  </w:num>
  <w:num w:numId="12" w16cid:durableId="311180685">
    <w:abstractNumId w:val="11"/>
  </w:num>
  <w:num w:numId="13" w16cid:durableId="726729285">
    <w:abstractNumId w:val="6"/>
  </w:num>
  <w:num w:numId="14" w16cid:durableId="1748917221">
    <w:abstractNumId w:val="7"/>
  </w:num>
  <w:num w:numId="15" w16cid:durableId="12419872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C0"/>
    <w:rsid w:val="00002E39"/>
    <w:rsid w:val="00010EE6"/>
    <w:rsid w:val="00043B83"/>
    <w:rsid w:val="000444EB"/>
    <w:rsid w:val="00066A0D"/>
    <w:rsid w:val="00097A49"/>
    <w:rsid w:val="000A1609"/>
    <w:rsid w:val="000A611B"/>
    <w:rsid w:val="000B4F0B"/>
    <w:rsid w:val="000D3036"/>
    <w:rsid w:val="000E003C"/>
    <w:rsid w:val="000F1E4A"/>
    <w:rsid w:val="00132142"/>
    <w:rsid w:val="001434FA"/>
    <w:rsid w:val="00143B51"/>
    <w:rsid w:val="001458A0"/>
    <w:rsid w:val="001664DF"/>
    <w:rsid w:val="00175C87"/>
    <w:rsid w:val="00181336"/>
    <w:rsid w:val="001A1B7B"/>
    <w:rsid w:val="001A7A22"/>
    <w:rsid w:val="001B230C"/>
    <w:rsid w:val="001B28AA"/>
    <w:rsid w:val="001B60F2"/>
    <w:rsid w:val="001D056A"/>
    <w:rsid w:val="001D75E1"/>
    <w:rsid w:val="00201ED4"/>
    <w:rsid w:val="002022B4"/>
    <w:rsid w:val="00204D37"/>
    <w:rsid w:val="00210817"/>
    <w:rsid w:val="00225681"/>
    <w:rsid w:val="00225E65"/>
    <w:rsid w:val="00245891"/>
    <w:rsid w:val="002640B9"/>
    <w:rsid w:val="002645A5"/>
    <w:rsid w:val="00291101"/>
    <w:rsid w:val="00297B09"/>
    <w:rsid w:val="00304F20"/>
    <w:rsid w:val="003316CE"/>
    <w:rsid w:val="00353104"/>
    <w:rsid w:val="00390748"/>
    <w:rsid w:val="003942E3"/>
    <w:rsid w:val="003B6EB0"/>
    <w:rsid w:val="003D5914"/>
    <w:rsid w:val="003E41D1"/>
    <w:rsid w:val="003F5C75"/>
    <w:rsid w:val="00410276"/>
    <w:rsid w:val="0044334A"/>
    <w:rsid w:val="004441C0"/>
    <w:rsid w:val="00445CE1"/>
    <w:rsid w:val="004C2E28"/>
    <w:rsid w:val="004C3E24"/>
    <w:rsid w:val="004D6AF2"/>
    <w:rsid w:val="00507A26"/>
    <w:rsid w:val="00526558"/>
    <w:rsid w:val="005377F9"/>
    <w:rsid w:val="00545FC3"/>
    <w:rsid w:val="005474E9"/>
    <w:rsid w:val="00550D4A"/>
    <w:rsid w:val="005561A7"/>
    <w:rsid w:val="00570A5F"/>
    <w:rsid w:val="005720EE"/>
    <w:rsid w:val="005B2E57"/>
    <w:rsid w:val="005C3580"/>
    <w:rsid w:val="005C3AFC"/>
    <w:rsid w:val="005E309C"/>
    <w:rsid w:val="006146A8"/>
    <w:rsid w:val="006414BA"/>
    <w:rsid w:val="00646729"/>
    <w:rsid w:val="006473FD"/>
    <w:rsid w:val="00650336"/>
    <w:rsid w:val="00685C8C"/>
    <w:rsid w:val="00686E1F"/>
    <w:rsid w:val="006A3D5A"/>
    <w:rsid w:val="006C2A53"/>
    <w:rsid w:val="006C66C1"/>
    <w:rsid w:val="006D0ED2"/>
    <w:rsid w:val="006D5BC5"/>
    <w:rsid w:val="006E0F94"/>
    <w:rsid w:val="006F07F0"/>
    <w:rsid w:val="006F6DAC"/>
    <w:rsid w:val="00701E88"/>
    <w:rsid w:val="007160DF"/>
    <w:rsid w:val="0071662F"/>
    <w:rsid w:val="00717B78"/>
    <w:rsid w:val="00717C01"/>
    <w:rsid w:val="007577F0"/>
    <w:rsid w:val="00775133"/>
    <w:rsid w:val="007C2513"/>
    <w:rsid w:val="007D307A"/>
    <w:rsid w:val="007D7532"/>
    <w:rsid w:val="007E4624"/>
    <w:rsid w:val="00841F29"/>
    <w:rsid w:val="0084586A"/>
    <w:rsid w:val="008546B9"/>
    <w:rsid w:val="0086577B"/>
    <w:rsid w:val="0089468D"/>
    <w:rsid w:val="008B3869"/>
    <w:rsid w:val="008E3A1E"/>
    <w:rsid w:val="008F426B"/>
    <w:rsid w:val="008F5367"/>
    <w:rsid w:val="00912E79"/>
    <w:rsid w:val="00937A6E"/>
    <w:rsid w:val="009641BA"/>
    <w:rsid w:val="0097327A"/>
    <w:rsid w:val="0099659B"/>
    <w:rsid w:val="009D7BA6"/>
    <w:rsid w:val="00A00630"/>
    <w:rsid w:val="00A109E6"/>
    <w:rsid w:val="00A20655"/>
    <w:rsid w:val="00A2281C"/>
    <w:rsid w:val="00A305A5"/>
    <w:rsid w:val="00A411A2"/>
    <w:rsid w:val="00A44D17"/>
    <w:rsid w:val="00AA3B47"/>
    <w:rsid w:val="00AC6E60"/>
    <w:rsid w:val="00AD5E53"/>
    <w:rsid w:val="00AF5509"/>
    <w:rsid w:val="00B07B5F"/>
    <w:rsid w:val="00B16D04"/>
    <w:rsid w:val="00B234F2"/>
    <w:rsid w:val="00B262AE"/>
    <w:rsid w:val="00B3344B"/>
    <w:rsid w:val="00B46662"/>
    <w:rsid w:val="00B4727E"/>
    <w:rsid w:val="00B570D9"/>
    <w:rsid w:val="00B71956"/>
    <w:rsid w:val="00B71FBB"/>
    <w:rsid w:val="00B82BC0"/>
    <w:rsid w:val="00B947CB"/>
    <w:rsid w:val="00BA5699"/>
    <w:rsid w:val="00BA57D3"/>
    <w:rsid w:val="00BF08AD"/>
    <w:rsid w:val="00C40F85"/>
    <w:rsid w:val="00C51314"/>
    <w:rsid w:val="00CB1BF1"/>
    <w:rsid w:val="00CB44DC"/>
    <w:rsid w:val="00CD327D"/>
    <w:rsid w:val="00CE04C1"/>
    <w:rsid w:val="00CE678F"/>
    <w:rsid w:val="00D211E3"/>
    <w:rsid w:val="00D4022F"/>
    <w:rsid w:val="00D44AA5"/>
    <w:rsid w:val="00D70E41"/>
    <w:rsid w:val="00D87F83"/>
    <w:rsid w:val="00D97766"/>
    <w:rsid w:val="00DE1BE4"/>
    <w:rsid w:val="00DE568B"/>
    <w:rsid w:val="00DF6085"/>
    <w:rsid w:val="00E02201"/>
    <w:rsid w:val="00E102AD"/>
    <w:rsid w:val="00E41A95"/>
    <w:rsid w:val="00E52BD4"/>
    <w:rsid w:val="00E53181"/>
    <w:rsid w:val="00E63210"/>
    <w:rsid w:val="00E66029"/>
    <w:rsid w:val="00E80600"/>
    <w:rsid w:val="00EB7C23"/>
    <w:rsid w:val="00ED0996"/>
    <w:rsid w:val="00ED4C46"/>
    <w:rsid w:val="00EE52E7"/>
    <w:rsid w:val="00EE6760"/>
    <w:rsid w:val="00EF06AB"/>
    <w:rsid w:val="00F0390A"/>
    <w:rsid w:val="00F1585F"/>
    <w:rsid w:val="00F24A2C"/>
    <w:rsid w:val="00F32BB2"/>
    <w:rsid w:val="00F3331D"/>
    <w:rsid w:val="00F34860"/>
    <w:rsid w:val="00F67690"/>
    <w:rsid w:val="00F80EF7"/>
    <w:rsid w:val="00F825EA"/>
    <w:rsid w:val="00F92278"/>
    <w:rsid w:val="00F925AE"/>
    <w:rsid w:val="00F97714"/>
    <w:rsid w:val="00FA1E43"/>
    <w:rsid w:val="00FC2853"/>
    <w:rsid w:val="00FD26DA"/>
    <w:rsid w:val="00FD6A84"/>
    <w:rsid w:val="00FD6ACA"/>
    <w:rsid w:val="00FE2F1C"/>
    <w:rsid w:val="00FF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8134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1B7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D05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1D056A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1D05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1D056A"/>
    <w:rPr>
      <w:rFonts w:ascii="바탕"/>
      <w:kern w:val="2"/>
      <w:szCs w:val="24"/>
    </w:rPr>
  </w:style>
  <w:style w:type="paragraph" w:customStyle="1" w:styleId="1">
    <w:name w:val="바탕글1"/>
    <w:basedOn w:val="a"/>
    <w:rsid w:val="00E02201"/>
    <w:pPr>
      <w:widowControl/>
      <w:wordWrap/>
      <w:snapToGrid w:val="0"/>
      <w:spacing w:line="46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List Paragraph"/>
    <w:basedOn w:val="a"/>
    <w:uiPriority w:val="34"/>
    <w:qFormat/>
    <w:rsid w:val="004D6AF2"/>
    <w:pPr>
      <w:ind w:leftChars="400" w:left="800"/>
    </w:pPr>
  </w:style>
  <w:style w:type="character" w:styleId="a6">
    <w:name w:val="Hyperlink"/>
    <w:basedOn w:val="a0"/>
    <w:unhideWhenUsed/>
    <w:rsid w:val="00297B09"/>
    <w:rPr>
      <w:color w:val="0000FF" w:themeColor="hyperlink"/>
      <w:u w:val="single"/>
    </w:rPr>
  </w:style>
  <w:style w:type="paragraph" w:styleId="a7">
    <w:name w:val="Balloon Text"/>
    <w:basedOn w:val="a"/>
    <w:link w:val="Char1"/>
    <w:semiHidden/>
    <w:unhideWhenUsed/>
    <w:rsid w:val="006473F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semiHidden/>
    <w:rsid w:val="006473FD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8">
    <w:name w:val="annotation reference"/>
    <w:basedOn w:val="a0"/>
    <w:semiHidden/>
    <w:unhideWhenUsed/>
    <w:rsid w:val="00B570D9"/>
    <w:rPr>
      <w:sz w:val="18"/>
      <w:szCs w:val="18"/>
    </w:rPr>
  </w:style>
  <w:style w:type="paragraph" w:styleId="a9">
    <w:name w:val="annotation text"/>
    <w:basedOn w:val="a"/>
    <w:link w:val="Char2"/>
    <w:unhideWhenUsed/>
    <w:rsid w:val="00B570D9"/>
    <w:pPr>
      <w:jc w:val="left"/>
    </w:pPr>
  </w:style>
  <w:style w:type="character" w:customStyle="1" w:styleId="Char2">
    <w:name w:val="메모 텍스트 Char"/>
    <w:basedOn w:val="a0"/>
    <w:link w:val="a9"/>
    <w:rsid w:val="00B570D9"/>
    <w:rPr>
      <w:rFonts w:ascii="바탕"/>
      <w:kern w:val="2"/>
      <w:szCs w:val="24"/>
    </w:rPr>
  </w:style>
  <w:style w:type="paragraph" w:styleId="aa">
    <w:name w:val="annotation subject"/>
    <w:basedOn w:val="a9"/>
    <w:next w:val="a9"/>
    <w:link w:val="Char3"/>
    <w:semiHidden/>
    <w:unhideWhenUsed/>
    <w:rsid w:val="00B570D9"/>
    <w:rPr>
      <w:b/>
      <w:bCs/>
    </w:rPr>
  </w:style>
  <w:style w:type="character" w:customStyle="1" w:styleId="Char3">
    <w:name w:val="메모 주제 Char"/>
    <w:basedOn w:val="Char2"/>
    <w:link w:val="aa"/>
    <w:semiHidden/>
    <w:rsid w:val="00B570D9"/>
    <w:rPr>
      <w:rFonts w:ascii="바탕"/>
      <w:b/>
      <w:bCs/>
      <w:kern w:val="2"/>
      <w:szCs w:val="24"/>
    </w:rPr>
  </w:style>
  <w:style w:type="paragraph" w:customStyle="1" w:styleId="Default">
    <w:name w:val="Default"/>
    <w:rsid w:val="00570A5F"/>
    <w:pPr>
      <w:widowControl w:val="0"/>
      <w:autoSpaceDE w:val="0"/>
      <w:autoSpaceDN w:val="0"/>
      <w:adjustRightInd w:val="0"/>
    </w:pPr>
    <w:rPr>
      <w:rFonts w:ascii="NotoKR-Regular" w:eastAsia="NotoKR-Regular" w:cs="NotoKR-Regular"/>
      <w:color w:val="000000"/>
      <w:sz w:val="24"/>
      <w:szCs w:val="24"/>
    </w:rPr>
  </w:style>
  <w:style w:type="paragraph" w:styleId="ab">
    <w:name w:val="Revision"/>
    <w:hidden/>
    <w:uiPriority w:val="99"/>
    <w:semiHidden/>
    <w:rsid w:val="00EB7C23"/>
    <w:rPr>
      <w:rFonts w:ascii="바탕"/>
      <w:kern w:val="2"/>
      <w:szCs w:val="24"/>
    </w:rPr>
  </w:style>
  <w:style w:type="table" w:styleId="ac">
    <w:name w:val="Table Grid"/>
    <w:basedOn w:val="a1"/>
    <w:rsid w:val="00841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86577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8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2\Office%20Word%202003%20Look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93C08-B7AA-434C-BD42-809FCDAF3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0</TotalTime>
  <Pages>14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2025-02-21T08:30:00Z</dcterms:created>
  <dcterms:modified xsi:type="dcterms:W3CDTF">2025-02-24T02:11:00Z</dcterms:modified>
</cp:coreProperties>
</file>